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6996D" w14:textId="316F618B" w:rsidR="003A676D" w:rsidRDefault="7DA12785" w:rsidP="003A676D">
      <w:pPr>
        <w:pStyle w:val="Heading1"/>
      </w:pPr>
      <w:r>
        <w:t>1.</w:t>
      </w:r>
      <w:r w:rsidR="003A676D">
        <w:tab/>
      </w:r>
      <w:r w:rsidR="6294A8C2">
        <w:t>Is jouw stad/vereniging klaar voor een Passion Week? </w:t>
      </w:r>
    </w:p>
    <w:p w14:paraId="07A5C842" w14:textId="26822102" w:rsidR="003A676D" w:rsidRPr="003A676D" w:rsidRDefault="003A676D" w:rsidP="003A676D">
      <w:r w:rsidRPr="003A676D">
        <w:t>Ben je enthousiast geworden, maar weet je nog niet zeker of een Passion Week bij jouw vereniging en/of stad past? Stel jezelf dan de volgende vragen</w:t>
      </w:r>
      <w:r>
        <w:t>.</w:t>
      </w:r>
    </w:p>
    <w:p w14:paraId="3FE91A69" w14:textId="7F728EF8" w:rsidR="003A676D" w:rsidRDefault="003A676D" w:rsidP="003A676D">
      <w:pPr>
        <w:pStyle w:val="Heading2"/>
      </w:pPr>
      <w:r w:rsidRPr="003A676D">
        <w:t>Checklist:</w:t>
      </w:r>
    </w:p>
    <w:p w14:paraId="068B3BCF" w14:textId="77777777" w:rsidR="003A676D" w:rsidRPr="003A676D" w:rsidRDefault="003A676D" w:rsidP="003A676D"/>
    <w:p w14:paraId="46D1DF31" w14:textId="77777777" w:rsidR="003A676D" w:rsidRPr="003A676D" w:rsidRDefault="003A676D" w:rsidP="003A676D">
      <w:pPr>
        <w:pStyle w:val="Heading3"/>
      </w:pPr>
      <w:r w:rsidRPr="003A676D">
        <w:t>1: Is er animo om een Passion Week te organiseren?  </w:t>
      </w:r>
    </w:p>
    <w:p w14:paraId="7C6C23A1" w14:textId="1F775EB5" w:rsidR="003A676D" w:rsidRPr="003A676D" w:rsidRDefault="4286E639" w:rsidP="003A676D">
      <w:r>
        <w:t>Er is een commissie nodig die de week gaat organiseren. Als er niemand is die dat wil doen, wordt het lastig. Maar, wees niet getreurd als er maar een paar studenten zijn; de eerste Missionweek in Engeland is door twee studenten georganiseerd. Als er dus nog geen complete commissie is, betekent dat niet dat je niks kan doen!</w:t>
      </w:r>
      <w:r w:rsidR="11FA56BA">
        <w:t xml:space="preserve"> Bid hiervoor, en r</w:t>
      </w:r>
      <w:r>
        <w:t>oei met de riemen die je hebt</w:t>
      </w:r>
      <w:r w:rsidR="569D4DF8">
        <w:t>.</w:t>
      </w:r>
      <w:r>
        <w:t xml:space="preserve"> </w:t>
      </w:r>
      <w:r w:rsidR="35516B83">
        <w:t>V</w:t>
      </w:r>
      <w:r>
        <w:t>raag vooral veel vrijwilligers om je praktisch bij te staan in de week zelf.  </w:t>
      </w:r>
    </w:p>
    <w:p w14:paraId="5B9FC69B" w14:textId="77777777" w:rsidR="003A676D" w:rsidRPr="003A676D" w:rsidRDefault="003A676D" w:rsidP="003A676D">
      <w:pPr>
        <w:pStyle w:val="Heading3"/>
      </w:pPr>
      <w:r w:rsidRPr="003A676D">
        <w:t>2: Is er tijd voor een Passion Week? </w:t>
      </w:r>
    </w:p>
    <w:p w14:paraId="1B931089" w14:textId="27F56C7B" w:rsidR="003A676D" w:rsidRPr="003A676D" w:rsidRDefault="003A676D" w:rsidP="003A676D">
      <w:r w:rsidRPr="003A676D">
        <w:t>Een Passion Week moet goed passen in de verenigingsagenda. Plan de week om tentamenweken en jaarplanningen van verenigingen heen, en zorg ervoor dat verenigingsleden tijd hebben om mee te doen. Ben je als commissielid ook de week zelf volledig beschikbaar? En sluit de data van de Passion Week aan bij roosters en tentamens bij je doelgroep?  </w:t>
      </w:r>
    </w:p>
    <w:p w14:paraId="73EE24A5" w14:textId="77777777" w:rsidR="003A676D" w:rsidRPr="003A676D" w:rsidRDefault="003A676D" w:rsidP="003A676D">
      <w:pPr>
        <w:pStyle w:val="Heading3"/>
      </w:pPr>
      <w:r w:rsidRPr="003A676D">
        <w:t>3: Is er tijd en ruimte voor lead-up?  </w:t>
      </w:r>
    </w:p>
    <w:p w14:paraId="1200B5B8" w14:textId="27C5131A" w:rsidR="003A676D" w:rsidRPr="003A676D" w:rsidRDefault="003A676D" w:rsidP="003A676D">
      <w:r w:rsidRPr="003A676D">
        <w:t>Een Passion Week werkt het beste als je medestudenten uit kunt nodigen voor een lezing en het gesprek met ze aan kunt gaan. Een Passion Week moet relationeel dus ook goed voorbereid worden. Hier begint het mee! Vertel (of doe voor) wat een Passion Week is, laat studenten alvast nadenken en bidden voor die ene vriend of klasgenoot die je mee wilt nemen en zorg dat je ze op tijd kunt uitnodigen. Hier kun je de gebedskaartjes voor gebruiken (ze zijn aan te vragen bij PW landelijk). </w:t>
      </w:r>
    </w:p>
    <w:p w14:paraId="40481D59" w14:textId="77777777" w:rsidR="003A676D" w:rsidRPr="003A676D" w:rsidRDefault="003A676D" w:rsidP="003A676D">
      <w:pPr>
        <w:pStyle w:val="Heading3"/>
      </w:pPr>
      <w:r>
        <w:t>4: Is er tijd en ruimte voor follow-up?  </w:t>
      </w:r>
    </w:p>
    <w:p w14:paraId="57A38C26" w14:textId="2E0025B8" w:rsidR="00491D77" w:rsidRPr="00491D77" w:rsidRDefault="4879CFC5" w:rsidP="3401EABC">
      <w:r>
        <w:t xml:space="preserve">De follow-up is erg belangrijk. Studenten die langskomen zullen nieuwsgierig zijn geworden naar het geloof, en willen graag meer weten en verder leren over de bijbel en Jezus. </w:t>
      </w:r>
      <w:r w:rsidR="33E6751F">
        <w:t>Zorg dat er voldoende studenten vanuit je vereniging zijn die zich willen koppelen aan niet-gelovigen die door willen praten naar aanleiding van de activiteiten. Dit is veel laagdrempeliger dan je telefoonnummer op een kaartje schrijven. Het is ook waardevol om aansluitend een Alpha Students te organiseren of een open kring te houden op je vereniging. </w:t>
      </w:r>
    </w:p>
    <w:sectPr w:rsidR="00491D77" w:rsidRPr="00491D77" w:rsidSect="00C730B2">
      <w:headerReference w:type="default" r:id="rId11"/>
      <w:footerReference w:type="default" r:id="rId12"/>
      <w:type w:val="continuous"/>
      <w:pgSz w:w="11900" w:h="16840"/>
      <w:pgMar w:top="2127" w:right="1440" w:bottom="1701" w:left="1276" w:header="709" w:footer="9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E09CA" w14:textId="77777777" w:rsidR="00D14BF9" w:rsidRDefault="00D14BF9" w:rsidP="00E53C3C">
      <w:r>
        <w:separator/>
      </w:r>
    </w:p>
  </w:endnote>
  <w:endnote w:type="continuationSeparator" w:id="0">
    <w:p w14:paraId="1BE1BEDE" w14:textId="77777777" w:rsidR="00D14BF9" w:rsidRDefault="00D14BF9" w:rsidP="00E53C3C">
      <w:r>
        <w:continuationSeparator/>
      </w:r>
    </w:p>
  </w:endnote>
  <w:endnote w:type="continuationNotice" w:id="1">
    <w:p w14:paraId="1D35A202" w14:textId="77777777" w:rsidR="00D14BF9" w:rsidRDefault="00D14B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359A0" w14:textId="77777777" w:rsidR="00A46EA7" w:rsidRPr="0082527A" w:rsidRDefault="00A46EA7" w:rsidP="00B80E23">
    <w:pPr>
      <w:pStyle w:val="Footer"/>
      <w:tabs>
        <w:tab w:val="clear" w:pos="9072"/>
        <w:tab w:val="right" w:pos="9348"/>
      </w:tabs>
      <w:spacing w:after="240"/>
      <w:ind w:right="-739"/>
      <w:jc w:val="right"/>
      <w:rPr>
        <w:b/>
        <w:color w:val="791C78" w:themeColor="accent3"/>
        <w:sz w:val="24"/>
        <w:szCs w:val="28"/>
      </w:rPr>
    </w:pPr>
    <w:r w:rsidRPr="0082527A">
      <w:rPr>
        <w:b/>
        <w:color w:val="791C78" w:themeColor="accent3"/>
        <w:sz w:val="24"/>
        <w:szCs w:val="28"/>
      </w:rPr>
      <w:fldChar w:fldCharType="begin"/>
    </w:r>
    <w:r w:rsidRPr="0082527A">
      <w:rPr>
        <w:b/>
        <w:color w:val="791C78" w:themeColor="accent3"/>
        <w:sz w:val="24"/>
        <w:szCs w:val="28"/>
      </w:rPr>
      <w:instrText>PAGE   \* MERGEFORMAT</w:instrText>
    </w:r>
    <w:r w:rsidRPr="0082527A">
      <w:rPr>
        <w:b/>
        <w:color w:val="791C78" w:themeColor="accent3"/>
        <w:sz w:val="24"/>
        <w:szCs w:val="28"/>
      </w:rPr>
      <w:fldChar w:fldCharType="separate"/>
    </w:r>
    <w:r w:rsidRPr="0082527A">
      <w:rPr>
        <w:b/>
        <w:color w:val="791C78" w:themeColor="accent3"/>
        <w:sz w:val="24"/>
        <w:szCs w:val="28"/>
      </w:rPr>
      <w:t>1</w:t>
    </w:r>
    <w:r w:rsidRPr="0082527A">
      <w:rPr>
        <w:b/>
        <w:color w:val="791C78" w:themeColor="accent3"/>
        <w:sz w:val="24"/>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3B609" w14:textId="77777777" w:rsidR="00D14BF9" w:rsidRDefault="00D14BF9" w:rsidP="00E53C3C">
      <w:r>
        <w:separator/>
      </w:r>
    </w:p>
  </w:footnote>
  <w:footnote w:type="continuationSeparator" w:id="0">
    <w:p w14:paraId="22C90F7B" w14:textId="77777777" w:rsidR="00D14BF9" w:rsidRDefault="00D14BF9" w:rsidP="00E53C3C">
      <w:r>
        <w:continuationSeparator/>
      </w:r>
    </w:p>
  </w:footnote>
  <w:footnote w:type="continuationNotice" w:id="1">
    <w:p w14:paraId="06F08577" w14:textId="77777777" w:rsidR="00D14BF9" w:rsidRDefault="00D14BF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681DF" w14:textId="77777777" w:rsidR="00A46EA7" w:rsidRDefault="007C2AA7">
    <w:pPr>
      <w:pStyle w:val="Header"/>
    </w:pPr>
    <w:r w:rsidRPr="007C2AA7">
      <w:rPr>
        <w:noProof/>
      </w:rPr>
      <w:drawing>
        <wp:anchor distT="0" distB="0" distL="114300" distR="114300" simplePos="0" relativeHeight="251663360" behindDoc="1" locked="0" layoutInCell="1" allowOverlap="1" wp14:anchorId="08681247" wp14:editId="5A8FC499">
          <wp:simplePos x="0" y="0"/>
          <wp:positionH relativeFrom="page">
            <wp:align>right</wp:align>
          </wp:positionH>
          <wp:positionV relativeFrom="paragraph">
            <wp:posOffset>-450376</wp:posOffset>
          </wp:positionV>
          <wp:extent cx="7543165" cy="10665891"/>
          <wp:effectExtent l="0" t="0" r="635" b="2540"/>
          <wp:wrapNone/>
          <wp:docPr id="117561602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616024" name=""/>
                  <pic:cNvPicPr/>
                </pic:nvPicPr>
                <pic:blipFill>
                  <a:blip r:embed="rId1">
                    <a:extLst>
                      <a:ext uri="{96DAC541-7B7A-43D3-8B79-37D633B846F1}">
                        <asvg:svgBlip xmlns:asvg="http://schemas.microsoft.com/office/drawing/2016/SVG/main" r:embed="rId2"/>
                      </a:ext>
                    </a:extLst>
                  </a:blip>
                  <a:stretch>
                    <a:fillRect/>
                  </a:stretch>
                </pic:blipFill>
                <pic:spPr>
                  <a:xfrm>
                    <a:off x="0" y="0"/>
                    <a:ext cx="7543165" cy="10665891"/>
                  </a:xfrm>
                  <a:prstGeom prst="rect">
                    <a:avLst/>
                  </a:prstGeom>
                </pic:spPr>
              </pic:pic>
            </a:graphicData>
          </a:graphic>
          <wp14:sizeRelH relativeFrom="page">
            <wp14:pctWidth>0</wp14:pctWidth>
          </wp14:sizeRelH>
          <wp14:sizeRelV relativeFrom="page">
            <wp14:pctHeight>0</wp14:pctHeight>
          </wp14:sizeRelV>
        </wp:anchor>
      </w:drawing>
    </w:r>
    <w:r w:rsidR="00A46EA7">
      <w:rPr>
        <w:noProof/>
      </w:rPr>
      <mc:AlternateContent>
        <mc:Choice Requires="wps">
          <w:drawing>
            <wp:anchor distT="0" distB="0" distL="114300" distR="114300" simplePos="0" relativeHeight="251662336" behindDoc="1" locked="0" layoutInCell="1" allowOverlap="1" wp14:anchorId="0E6645F7" wp14:editId="1EC5EEAA">
              <wp:simplePos x="0" y="0"/>
              <wp:positionH relativeFrom="column">
                <wp:posOffset>-806450</wp:posOffset>
              </wp:positionH>
              <wp:positionV relativeFrom="paragraph">
                <wp:posOffset>-450215</wp:posOffset>
              </wp:positionV>
              <wp:extent cx="7543531" cy="10668704"/>
              <wp:effectExtent l="0" t="0" r="0" b="0"/>
              <wp:wrapNone/>
              <wp:docPr id="1328145633" name="Vrije vorm: vorm 4"/>
              <wp:cNvGraphicFramePr/>
              <a:graphic xmlns:a="http://schemas.openxmlformats.org/drawingml/2006/main">
                <a:graphicData uri="http://schemas.microsoft.com/office/word/2010/wordprocessingShape">
                  <wps:wsp>
                    <wps:cNvSpPr/>
                    <wps:spPr>
                      <a:xfrm>
                        <a:off x="0" y="0"/>
                        <a:ext cx="7543531" cy="10668704"/>
                      </a:xfrm>
                      <a:custGeom>
                        <a:avLst/>
                        <a:gdLst>
                          <a:gd name="connsiteX0" fmla="*/ 0 w 7543531"/>
                          <a:gd name="connsiteY0" fmla="*/ 0 h 10668704"/>
                          <a:gd name="connsiteX1" fmla="*/ 7543531 w 7543531"/>
                          <a:gd name="connsiteY1" fmla="*/ 0 h 10668704"/>
                          <a:gd name="connsiteX2" fmla="*/ 7543531 w 7543531"/>
                          <a:gd name="connsiteY2" fmla="*/ 10668704 h 10668704"/>
                          <a:gd name="connsiteX3" fmla="*/ 0 w 7543531"/>
                          <a:gd name="connsiteY3" fmla="*/ 10668704 h 10668704"/>
                        </a:gdLst>
                        <a:ahLst/>
                        <a:cxnLst>
                          <a:cxn ang="0">
                            <a:pos x="connsiteX0" y="connsiteY0"/>
                          </a:cxn>
                          <a:cxn ang="0">
                            <a:pos x="connsiteX1" y="connsiteY1"/>
                          </a:cxn>
                          <a:cxn ang="0">
                            <a:pos x="connsiteX2" y="connsiteY2"/>
                          </a:cxn>
                          <a:cxn ang="0">
                            <a:pos x="connsiteX3" y="connsiteY3"/>
                          </a:cxn>
                        </a:cxnLst>
                        <a:rect l="l" t="t" r="r" b="b"/>
                        <a:pathLst>
                          <a:path w="7543531" h="10668704">
                            <a:moveTo>
                              <a:pt x="0" y="0"/>
                            </a:moveTo>
                            <a:lnTo>
                              <a:pt x="7543531" y="0"/>
                            </a:lnTo>
                            <a:lnTo>
                              <a:pt x="7543531" y="10668704"/>
                            </a:lnTo>
                            <a:lnTo>
                              <a:pt x="0" y="10668704"/>
                            </a:lnTo>
                            <a:close/>
                          </a:path>
                        </a:pathLst>
                      </a:custGeom>
                      <a:noFill/>
                      <a:ln w="12657" cap="flat">
                        <a:noFill/>
                        <a:prstDash val="solid"/>
                        <a:round/>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4CF0067" id="Vrije vorm: vorm 4" o:spid="_x0000_s1026" style="position:absolute;margin-left:-63.5pt;margin-top:-35.45pt;width:594pt;height:840.05pt;z-index:-251654144;visibility:visible;mso-wrap-style:square;mso-wrap-distance-left:9pt;mso-wrap-distance-top:0;mso-wrap-distance-right:9pt;mso-wrap-distance-bottom:0;mso-position-horizontal:absolute;mso-position-horizontal-relative:text;mso-position-vertical:absolute;mso-position-vertical-relative:text;v-text-anchor:middle" coordsize="7543531,106687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" path="m,l7543531,r,10668704l,10668704,,xe" filled="f" stroked="f" strokeweight=".35158mm">
              <v:path arrowok="t" o:connecttype="custom" o:connectlocs="0,0;7543531,0;7543531,10668704;0,10668704" o:connectangles="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D2235"/>
    <w:multiLevelType w:val="hybridMultilevel"/>
    <w:tmpl w:val="8B88725E"/>
    <w:lvl w:ilvl="0" w:tplc="81E80A28">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pStyle w:val="Heading9"/>
      <w:lvlText w:val=""/>
      <w:lvlJc w:val="left"/>
      <w:pPr>
        <w:ind w:left="6480" w:hanging="360"/>
      </w:pPr>
      <w:rPr>
        <w:rFonts w:ascii="Wingdings" w:hAnsi="Wingdings" w:hint="default"/>
      </w:rPr>
    </w:lvl>
  </w:abstractNum>
  <w:abstractNum w:abstractNumId="1" w15:restartNumberingAfterBreak="0">
    <w:nsid w:val="0338FD32"/>
    <w:multiLevelType w:val="hybridMultilevel"/>
    <w:tmpl w:val="FFFFFFFF"/>
    <w:lvl w:ilvl="0" w:tplc="0BC256E8">
      <w:start w:val="1"/>
      <w:numFmt w:val="bullet"/>
      <w:lvlText w:val=""/>
      <w:lvlJc w:val="left"/>
      <w:pPr>
        <w:ind w:left="720" w:hanging="360"/>
      </w:pPr>
      <w:rPr>
        <w:rFonts w:ascii="Symbol" w:hAnsi="Symbol" w:hint="default"/>
      </w:rPr>
    </w:lvl>
    <w:lvl w:ilvl="1" w:tplc="5F6C3B54">
      <w:start w:val="1"/>
      <w:numFmt w:val="bullet"/>
      <w:lvlText w:val="o"/>
      <w:lvlJc w:val="left"/>
      <w:pPr>
        <w:ind w:left="1440" w:hanging="360"/>
      </w:pPr>
      <w:rPr>
        <w:rFonts w:ascii="Courier New" w:hAnsi="Courier New" w:hint="default"/>
      </w:rPr>
    </w:lvl>
    <w:lvl w:ilvl="2" w:tplc="545601BA">
      <w:start w:val="1"/>
      <w:numFmt w:val="bullet"/>
      <w:lvlText w:val=""/>
      <w:lvlJc w:val="left"/>
      <w:pPr>
        <w:ind w:left="2160" w:hanging="360"/>
      </w:pPr>
      <w:rPr>
        <w:rFonts w:ascii="Wingdings" w:hAnsi="Wingdings" w:hint="default"/>
      </w:rPr>
    </w:lvl>
    <w:lvl w:ilvl="3" w:tplc="93B2879A">
      <w:start w:val="1"/>
      <w:numFmt w:val="bullet"/>
      <w:lvlText w:val=""/>
      <w:lvlJc w:val="left"/>
      <w:pPr>
        <w:ind w:left="2880" w:hanging="360"/>
      </w:pPr>
      <w:rPr>
        <w:rFonts w:ascii="Symbol" w:hAnsi="Symbol" w:hint="default"/>
      </w:rPr>
    </w:lvl>
    <w:lvl w:ilvl="4" w:tplc="B9E4ED16">
      <w:start w:val="1"/>
      <w:numFmt w:val="bullet"/>
      <w:lvlText w:val="o"/>
      <w:lvlJc w:val="left"/>
      <w:pPr>
        <w:ind w:left="3600" w:hanging="360"/>
      </w:pPr>
      <w:rPr>
        <w:rFonts w:ascii="Courier New" w:hAnsi="Courier New" w:hint="default"/>
      </w:rPr>
    </w:lvl>
    <w:lvl w:ilvl="5" w:tplc="E82806C2">
      <w:start w:val="1"/>
      <w:numFmt w:val="bullet"/>
      <w:lvlText w:val=""/>
      <w:lvlJc w:val="left"/>
      <w:pPr>
        <w:ind w:left="4320" w:hanging="360"/>
      </w:pPr>
      <w:rPr>
        <w:rFonts w:ascii="Wingdings" w:hAnsi="Wingdings" w:hint="default"/>
      </w:rPr>
    </w:lvl>
    <w:lvl w:ilvl="6" w:tplc="9FDC3142">
      <w:start w:val="1"/>
      <w:numFmt w:val="bullet"/>
      <w:lvlText w:val=""/>
      <w:lvlJc w:val="left"/>
      <w:pPr>
        <w:ind w:left="5040" w:hanging="360"/>
      </w:pPr>
      <w:rPr>
        <w:rFonts w:ascii="Symbol" w:hAnsi="Symbol" w:hint="default"/>
      </w:rPr>
    </w:lvl>
    <w:lvl w:ilvl="7" w:tplc="FAE85EC6">
      <w:start w:val="1"/>
      <w:numFmt w:val="bullet"/>
      <w:lvlText w:val="o"/>
      <w:lvlJc w:val="left"/>
      <w:pPr>
        <w:ind w:left="5760" w:hanging="360"/>
      </w:pPr>
      <w:rPr>
        <w:rFonts w:ascii="Courier New" w:hAnsi="Courier New" w:hint="default"/>
      </w:rPr>
    </w:lvl>
    <w:lvl w:ilvl="8" w:tplc="4114E5EA">
      <w:start w:val="1"/>
      <w:numFmt w:val="bullet"/>
      <w:lvlText w:val=""/>
      <w:lvlJc w:val="left"/>
      <w:pPr>
        <w:ind w:left="6480" w:hanging="360"/>
      </w:pPr>
      <w:rPr>
        <w:rFonts w:ascii="Wingdings" w:hAnsi="Wingdings" w:hint="default"/>
      </w:rPr>
    </w:lvl>
  </w:abstractNum>
  <w:abstractNum w:abstractNumId="2" w15:restartNumberingAfterBreak="0">
    <w:nsid w:val="0B0C7CBE"/>
    <w:multiLevelType w:val="hybridMultilevel"/>
    <w:tmpl w:val="D45E9DF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49974D8"/>
    <w:multiLevelType w:val="hybridMultilevel"/>
    <w:tmpl w:val="0E1225B6"/>
    <w:lvl w:ilvl="0" w:tplc="99304758">
      <w:start w:val="1"/>
      <w:numFmt w:val="decimal"/>
      <w:pStyle w:val="Vraag"/>
      <w:lvlText w:val="%1."/>
      <w:lvlJc w:val="left"/>
      <w:pPr>
        <w:ind w:left="360" w:hanging="360"/>
      </w:pPr>
      <w:rPr>
        <w:b/>
        <w:i/>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1D366471"/>
    <w:multiLevelType w:val="hybridMultilevel"/>
    <w:tmpl w:val="1CE8396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FBC3DF7"/>
    <w:multiLevelType w:val="hybridMultilevel"/>
    <w:tmpl w:val="FFFFFFFF"/>
    <w:lvl w:ilvl="0" w:tplc="BE86C0B0">
      <w:start w:val="1"/>
      <w:numFmt w:val="bullet"/>
      <w:lvlText w:val="-"/>
      <w:lvlJc w:val="left"/>
      <w:pPr>
        <w:ind w:left="720" w:hanging="360"/>
      </w:pPr>
      <w:rPr>
        <w:rFonts w:ascii="Calibri" w:hAnsi="Calibri" w:hint="default"/>
      </w:rPr>
    </w:lvl>
    <w:lvl w:ilvl="1" w:tplc="D8607C4A">
      <w:start w:val="1"/>
      <w:numFmt w:val="bullet"/>
      <w:lvlText w:val="o"/>
      <w:lvlJc w:val="left"/>
      <w:pPr>
        <w:ind w:left="1440" w:hanging="360"/>
      </w:pPr>
      <w:rPr>
        <w:rFonts w:ascii="Courier New" w:hAnsi="Courier New" w:hint="default"/>
      </w:rPr>
    </w:lvl>
    <w:lvl w:ilvl="2" w:tplc="C5D40096">
      <w:start w:val="1"/>
      <w:numFmt w:val="bullet"/>
      <w:lvlText w:val=""/>
      <w:lvlJc w:val="left"/>
      <w:pPr>
        <w:ind w:left="2160" w:hanging="360"/>
      </w:pPr>
      <w:rPr>
        <w:rFonts w:ascii="Wingdings" w:hAnsi="Wingdings" w:hint="default"/>
      </w:rPr>
    </w:lvl>
    <w:lvl w:ilvl="3" w:tplc="F7A284CA">
      <w:start w:val="1"/>
      <w:numFmt w:val="bullet"/>
      <w:lvlText w:val=""/>
      <w:lvlJc w:val="left"/>
      <w:pPr>
        <w:ind w:left="2880" w:hanging="360"/>
      </w:pPr>
      <w:rPr>
        <w:rFonts w:ascii="Symbol" w:hAnsi="Symbol" w:hint="default"/>
      </w:rPr>
    </w:lvl>
    <w:lvl w:ilvl="4" w:tplc="A208A25C">
      <w:start w:val="1"/>
      <w:numFmt w:val="bullet"/>
      <w:lvlText w:val="o"/>
      <w:lvlJc w:val="left"/>
      <w:pPr>
        <w:ind w:left="3600" w:hanging="360"/>
      </w:pPr>
      <w:rPr>
        <w:rFonts w:ascii="Courier New" w:hAnsi="Courier New" w:hint="default"/>
      </w:rPr>
    </w:lvl>
    <w:lvl w:ilvl="5" w:tplc="3B94E6C0">
      <w:start w:val="1"/>
      <w:numFmt w:val="bullet"/>
      <w:lvlText w:val=""/>
      <w:lvlJc w:val="left"/>
      <w:pPr>
        <w:ind w:left="4320" w:hanging="360"/>
      </w:pPr>
      <w:rPr>
        <w:rFonts w:ascii="Wingdings" w:hAnsi="Wingdings" w:hint="default"/>
      </w:rPr>
    </w:lvl>
    <w:lvl w:ilvl="6" w:tplc="D298C938">
      <w:start w:val="1"/>
      <w:numFmt w:val="bullet"/>
      <w:lvlText w:val=""/>
      <w:lvlJc w:val="left"/>
      <w:pPr>
        <w:ind w:left="5040" w:hanging="360"/>
      </w:pPr>
      <w:rPr>
        <w:rFonts w:ascii="Symbol" w:hAnsi="Symbol" w:hint="default"/>
      </w:rPr>
    </w:lvl>
    <w:lvl w:ilvl="7" w:tplc="0E927900">
      <w:start w:val="1"/>
      <w:numFmt w:val="bullet"/>
      <w:lvlText w:val="o"/>
      <w:lvlJc w:val="left"/>
      <w:pPr>
        <w:ind w:left="5760" w:hanging="360"/>
      </w:pPr>
      <w:rPr>
        <w:rFonts w:ascii="Courier New" w:hAnsi="Courier New" w:hint="default"/>
      </w:rPr>
    </w:lvl>
    <w:lvl w:ilvl="8" w:tplc="75D043E8">
      <w:start w:val="1"/>
      <w:numFmt w:val="bullet"/>
      <w:lvlText w:val=""/>
      <w:lvlJc w:val="left"/>
      <w:pPr>
        <w:ind w:left="6480" w:hanging="360"/>
      </w:pPr>
      <w:rPr>
        <w:rFonts w:ascii="Wingdings" w:hAnsi="Wingdings" w:hint="default"/>
      </w:rPr>
    </w:lvl>
  </w:abstractNum>
  <w:abstractNum w:abstractNumId="6" w15:restartNumberingAfterBreak="0">
    <w:nsid w:val="22F70BC2"/>
    <w:multiLevelType w:val="hybridMultilevel"/>
    <w:tmpl w:val="85BE37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96D5F7E"/>
    <w:multiLevelType w:val="hybridMultilevel"/>
    <w:tmpl w:val="FFFFFFFF"/>
    <w:lvl w:ilvl="0" w:tplc="42A6558A">
      <w:start w:val="1"/>
      <w:numFmt w:val="bullet"/>
      <w:lvlText w:val="-"/>
      <w:lvlJc w:val="left"/>
      <w:pPr>
        <w:ind w:left="720" w:hanging="360"/>
      </w:pPr>
      <w:rPr>
        <w:rFonts w:ascii="Calibri" w:hAnsi="Calibri" w:hint="default"/>
      </w:rPr>
    </w:lvl>
    <w:lvl w:ilvl="1" w:tplc="F07A3916">
      <w:start w:val="1"/>
      <w:numFmt w:val="bullet"/>
      <w:lvlText w:val="o"/>
      <w:lvlJc w:val="left"/>
      <w:pPr>
        <w:ind w:left="1440" w:hanging="360"/>
      </w:pPr>
      <w:rPr>
        <w:rFonts w:ascii="Courier New" w:hAnsi="Courier New" w:hint="default"/>
      </w:rPr>
    </w:lvl>
    <w:lvl w:ilvl="2" w:tplc="4914F540">
      <w:start w:val="1"/>
      <w:numFmt w:val="bullet"/>
      <w:lvlText w:val=""/>
      <w:lvlJc w:val="left"/>
      <w:pPr>
        <w:ind w:left="2160" w:hanging="360"/>
      </w:pPr>
      <w:rPr>
        <w:rFonts w:ascii="Wingdings" w:hAnsi="Wingdings" w:hint="default"/>
      </w:rPr>
    </w:lvl>
    <w:lvl w:ilvl="3" w:tplc="58344A50">
      <w:start w:val="1"/>
      <w:numFmt w:val="bullet"/>
      <w:lvlText w:val=""/>
      <w:lvlJc w:val="left"/>
      <w:pPr>
        <w:ind w:left="2880" w:hanging="360"/>
      </w:pPr>
      <w:rPr>
        <w:rFonts w:ascii="Symbol" w:hAnsi="Symbol" w:hint="default"/>
      </w:rPr>
    </w:lvl>
    <w:lvl w:ilvl="4" w:tplc="694618A0">
      <w:start w:val="1"/>
      <w:numFmt w:val="bullet"/>
      <w:lvlText w:val="o"/>
      <w:lvlJc w:val="left"/>
      <w:pPr>
        <w:ind w:left="3600" w:hanging="360"/>
      </w:pPr>
      <w:rPr>
        <w:rFonts w:ascii="Courier New" w:hAnsi="Courier New" w:hint="default"/>
      </w:rPr>
    </w:lvl>
    <w:lvl w:ilvl="5" w:tplc="2042099E">
      <w:start w:val="1"/>
      <w:numFmt w:val="bullet"/>
      <w:lvlText w:val=""/>
      <w:lvlJc w:val="left"/>
      <w:pPr>
        <w:ind w:left="4320" w:hanging="360"/>
      </w:pPr>
      <w:rPr>
        <w:rFonts w:ascii="Wingdings" w:hAnsi="Wingdings" w:hint="default"/>
      </w:rPr>
    </w:lvl>
    <w:lvl w:ilvl="6" w:tplc="44200CA6">
      <w:start w:val="1"/>
      <w:numFmt w:val="bullet"/>
      <w:lvlText w:val=""/>
      <w:lvlJc w:val="left"/>
      <w:pPr>
        <w:ind w:left="5040" w:hanging="360"/>
      </w:pPr>
      <w:rPr>
        <w:rFonts w:ascii="Symbol" w:hAnsi="Symbol" w:hint="default"/>
      </w:rPr>
    </w:lvl>
    <w:lvl w:ilvl="7" w:tplc="A544BB22">
      <w:start w:val="1"/>
      <w:numFmt w:val="bullet"/>
      <w:lvlText w:val="o"/>
      <w:lvlJc w:val="left"/>
      <w:pPr>
        <w:ind w:left="5760" w:hanging="360"/>
      </w:pPr>
      <w:rPr>
        <w:rFonts w:ascii="Courier New" w:hAnsi="Courier New" w:hint="default"/>
      </w:rPr>
    </w:lvl>
    <w:lvl w:ilvl="8" w:tplc="8BFE3BA2">
      <w:start w:val="1"/>
      <w:numFmt w:val="bullet"/>
      <w:lvlText w:val=""/>
      <w:lvlJc w:val="left"/>
      <w:pPr>
        <w:ind w:left="6480" w:hanging="360"/>
      </w:pPr>
      <w:rPr>
        <w:rFonts w:ascii="Wingdings" w:hAnsi="Wingdings" w:hint="default"/>
      </w:rPr>
    </w:lvl>
  </w:abstractNum>
  <w:abstractNum w:abstractNumId="8" w15:restartNumberingAfterBreak="0">
    <w:nsid w:val="2F725980"/>
    <w:multiLevelType w:val="hybridMultilevel"/>
    <w:tmpl w:val="2E8C3162"/>
    <w:lvl w:ilvl="0" w:tplc="5A9A5CEC">
      <w:numFmt w:val="bullet"/>
      <w:lvlText w:val=""/>
      <w:lvlJc w:val="left"/>
      <w:pPr>
        <w:ind w:left="720" w:hanging="360"/>
      </w:pPr>
      <w:rPr>
        <w:rFonts w:ascii="Wingdings" w:eastAsia="Roboto" w:hAnsi="Wingdings" w:cs="Roboto"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14B38B6"/>
    <w:multiLevelType w:val="hybridMultilevel"/>
    <w:tmpl w:val="A88A2B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1753E20"/>
    <w:multiLevelType w:val="hybridMultilevel"/>
    <w:tmpl w:val="FFFFFFFF"/>
    <w:lvl w:ilvl="0" w:tplc="4634A5E4">
      <w:start w:val="1"/>
      <w:numFmt w:val="bullet"/>
      <w:lvlText w:val="-"/>
      <w:lvlJc w:val="left"/>
      <w:pPr>
        <w:ind w:left="720" w:hanging="360"/>
      </w:pPr>
      <w:rPr>
        <w:rFonts w:ascii="Calibri" w:hAnsi="Calibri" w:hint="default"/>
      </w:rPr>
    </w:lvl>
    <w:lvl w:ilvl="1" w:tplc="C58870DE">
      <w:start w:val="1"/>
      <w:numFmt w:val="bullet"/>
      <w:lvlText w:val="o"/>
      <w:lvlJc w:val="left"/>
      <w:pPr>
        <w:ind w:left="1440" w:hanging="360"/>
      </w:pPr>
      <w:rPr>
        <w:rFonts w:ascii="Courier New" w:hAnsi="Courier New" w:hint="default"/>
      </w:rPr>
    </w:lvl>
    <w:lvl w:ilvl="2" w:tplc="5582CA82">
      <w:start w:val="1"/>
      <w:numFmt w:val="bullet"/>
      <w:lvlText w:val=""/>
      <w:lvlJc w:val="left"/>
      <w:pPr>
        <w:ind w:left="2160" w:hanging="360"/>
      </w:pPr>
      <w:rPr>
        <w:rFonts w:ascii="Wingdings" w:hAnsi="Wingdings" w:hint="default"/>
      </w:rPr>
    </w:lvl>
    <w:lvl w:ilvl="3" w:tplc="54AA5B0A">
      <w:start w:val="1"/>
      <w:numFmt w:val="bullet"/>
      <w:lvlText w:val=""/>
      <w:lvlJc w:val="left"/>
      <w:pPr>
        <w:ind w:left="2880" w:hanging="360"/>
      </w:pPr>
      <w:rPr>
        <w:rFonts w:ascii="Symbol" w:hAnsi="Symbol" w:hint="default"/>
      </w:rPr>
    </w:lvl>
    <w:lvl w:ilvl="4" w:tplc="0686C6BE">
      <w:start w:val="1"/>
      <w:numFmt w:val="bullet"/>
      <w:lvlText w:val="o"/>
      <w:lvlJc w:val="left"/>
      <w:pPr>
        <w:ind w:left="3600" w:hanging="360"/>
      </w:pPr>
      <w:rPr>
        <w:rFonts w:ascii="Courier New" w:hAnsi="Courier New" w:hint="default"/>
      </w:rPr>
    </w:lvl>
    <w:lvl w:ilvl="5" w:tplc="19FAEFB6">
      <w:start w:val="1"/>
      <w:numFmt w:val="bullet"/>
      <w:lvlText w:val=""/>
      <w:lvlJc w:val="left"/>
      <w:pPr>
        <w:ind w:left="4320" w:hanging="360"/>
      </w:pPr>
      <w:rPr>
        <w:rFonts w:ascii="Wingdings" w:hAnsi="Wingdings" w:hint="default"/>
      </w:rPr>
    </w:lvl>
    <w:lvl w:ilvl="6" w:tplc="CF0EF95C">
      <w:start w:val="1"/>
      <w:numFmt w:val="bullet"/>
      <w:lvlText w:val=""/>
      <w:lvlJc w:val="left"/>
      <w:pPr>
        <w:ind w:left="5040" w:hanging="360"/>
      </w:pPr>
      <w:rPr>
        <w:rFonts w:ascii="Symbol" w:hAnsi="Symbol" w:hint="default"/>
      </w:rPr>
    </w:lvl>
    <w:lvl w:ilvl="7" w:tplc="E55C8FCC">
      <w:start w:val="1"/>
      <w:numFmt w:val="bullet"/>
      <w:lvlText w:val="o"/>
      <w:lvlJc w:val="left"/>
      <w:pPr>
        <w:ind w:left="5760" w:hanging="360"/>
      </w:pPr>
      <w:rPr>
        <w:rFonts w:ascii="Courier New" w:hAnsi="Courier New" w:hint="default"/>
      </w:rPr>
    </w:lvl>
    <w:lvl w:ilvl="8" w:tplc="0B5E620A">
      <w:start w:val="1"/>
      <w:numFmt w:val="bullet"/>
      <w:lvlText w:val=""/>
      <w:lvlJc w:val="left"/>
      <w:pPr>
        <w:ind w:left="6480" w:hanging="360"/>
      </w:pPr>
      <w:rPr>
        <w:rFonts w:ascii="Wingdings" w:hAnsi="Wingdings" w:hint="default"/>
      </w:rPr>
    </w:lvl>
  </w:abstractNum>
  <w:abstractNum w:abstractNumId="11" w15:restartNumberingAfterBreak="0">
    <w:nsid w:val="338A760F"/>
    <w:multiLevelType w:val="hybridMultilevel"/>
    <w:tmpl w:val="38E63AD8"/>
    <w:lvl w:ilvl="0" w:tplc="04130011">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5037A41"/>
    <w:multiLevelType w:val="hybridMultilevel"/>
    <w:tmpl w:val="970C3E04"/>
    <w:lvl w:ilvl="0" w:tplc="ADE23308">
      <w:numFmt w:val="bullet"/>
      <w:lvlText w:val=""/>
      <w:lvlJc w:val="left"/>
      <w:pPr>
        <w:ind w:left="720" w:hanging="360"/>
      </w:pPr>
      <w:rPr>
        <w:rFonts w:ascii="Symbol" w:eastAsiaTheme="minorHAnsi" w:hAnsi="Symbol"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pStyle w:val="Heading8"/>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E7CADFF"/>
    <w:multiLevelType w:val="hybridMultilevel"/>
    <w:tmpl w:val="FFFFFFFF"/>
    <w:lvl w:ilvl="0" w:tplc="D5EC3BB6">
      <w:start w:val="1"/>
      <w:numFmt w:val="bullet"/>
      <w:lvlText w:val=""/>
      <w:lvlJc w:val="left"/>
      <w:pPr>
        <w:ind w:left="720" w:hanging="360"/>
      </w:pPr>
      <w:rPr>
        <w:rFonts w:ascii="Symbol" w:hAnsi="Symbol" w:hint="default"/>
      </w:rPr>
    </w:lvl>
    <w:lvl w:ilvl="1" w:tplc="09F2CDC6">
      <w:start w:val="1"/>
      <w:numFmt w:val="bullet"/>
      <w:lvlText w:val="o"/>
      <w:lvlJc w:val="left"/>
      <w:pPr>
        <w:ind w:left="1440" w:hanging="360"/>
      </w:pPr>
      <w:rPr>
        <w:rFonts w:ascii="Courier New" w:hAnsi="Courier New" w:hint="default"/>
      </w:rPr>
    </w:lvl>
    <w:lvl w:ilvl="2" w:tplc="A33CC798">
      <w:start w:val="1"/>
      <w:numFmt w:val="bullet"/>
      <w:lvlText w:val=""/>
      <w:lvlJc w:val="left"/>
      <w:pPr>
        <w:ind w:left="2160" w:hanging="360"/>
      </w:pPr>
      <w:rPr>
        <w:rFonts w:ascii="Wingdings" w:hAnsi="Wingdings" w:hint="default"/>
      </w:rPr>
    </w:lvl>
    <w:lvl w:ilvl="3" w:tplc="C546A3D8">
      <w:start w:val="1"/>
      <w:numFmt w:val="bullet"/>
      <w:lvlText w:val=""/>
      <w:lvlJc w:val="left"/>
      <w:pPr>
        <w:ind w:left="2880" w:hanging="360"/>
      </w:pPr>
      <w:rPr>
        <w:rFonts w:ascii="Symbol" w:hAnsi="Symbol" w:hint="default"/>
      </w:rPr>
    </w:lvl>
    <w:lvl w:ilvl="4" w:tplc="36F025CA">
      <w:start w:val="1"/>
      <w:numFmt w:val="bullet"/>
      <w:lvlText w:val="o"/>
      <w:lvlJc w:val="left"/>
      <w:pPr>
        <w:ind w:left="3600" w:hanging="360"/>
      </w:pPr>
      <w:rPr>
        <w:rFonts w:ascii="Courier New" w:hAnsi="Courier New" w:hint="default"/>
      </w:rPr>
    </w:lvl>
    <w:lvl w:ilvl="5" w:tplc="10CCD112">
      <w:start w:val="1"/>
      <w:numFmt w:val="bullet"/>
      <w:lvlText w:val=""/>
      <w:lvlJc w:val="left"/>
      <w:pPr>
        <w:ind w:left="4320" w:hanging="360"/>
      </w:pPr>
      <w:rPr>
        <w:rFonts w:ascii="Wingdings" w:hAnsi="Wingdings" w:hint="default"/>
      </w:rPr>
    </w:lvl>
    <w:lvl w:ilvl="6" w:tplc="1B422C6C">
      <w:start w:val="1"/>
      <w:numFmt w:val="bullet"/>
      <w:lvlText w:val=""/>
      <w:lvlJc w:val="left"/>
      <w:pPr>
        <w:ind w:left="5040" w:hanging="360"/>
      </w:pPr>
      <w:rPr>
        <w:rFonts w:ascii="Symbol" w:hAnsi="Symbol" w:hint="default"/>
      </w:rPr>
    </w:lvl>
    <w:lvl w:ilvl="7" w:tplc="87F8BAE8">
      <w:start w:val="1"/>
      <w:numFmt w:val="bullet"/>
      <w:lvlText w:val="o"/>
      <w:lvlJc w:val="left"/>
      <w:pPr>
        <w:ind w:left="5760" w:hanging="360"/>
      </w:pPr>
      <w:rPr>
        <w:rFonts w:ascii="Courier New" w:hAnsi="Courier New" w:hint="default"/>
      </w:rPr>
    </w:lvl>
    <w:lvl w:ilvl="8" w:tplc="EE06EF30">
      <w:start w:val="1"/>
      <w:numFmt w:val="bullet"/>
      <w:lvlText w:val=""/>
      <w:lvlJc w:val="left"/>
      <w:pPr>
        <w:ind w:left="6480" w:hanging="360"/>
      </w:pPr>
      <w:rPr>
        <w:rFonts w:ascii="Wingdings" w:hAnsi="Wingdings" w:hint="default"/>
      </w:rPr>
    </w:lvl>
  </w:abstractNum>
  <w:abstractNum w:abstractNumId="14" w15:restartNumberingAfterBreak="0">
    <w:nsid w:val="43292EB1"/>
    <w:multiLevelType w:val="hybridMultilevel"/>
    <w:tmpl w:val="74E022A2"/>
    <w:lvl w:ilvl="0" w:tplc="FFFFFFFF">
      <w:numFmt w:val="bullet"/>
      <w:lvlText w:val="-"/>
      <w:lvlJc w:val="left"/>
      <w:pPr>
        <w:ind w:left="410" w:hanging="360"/>
      </w:pPr>
      <w:rPr>
        <w:rFonts w:ascii="Roboto" w:hAnsi="Roboto" w:hint="default"/>
      </w:rPr>
    </w:lvl>
    <w:lvl w:ilvl="1" w:tplc="04130003" w:tentative="1">
      <w:start w:val="1"/>
      <w:numFmt w:val="bullet"/>
      <w:lvlText w:val="o"/>
      <w:lvlJc w:val="left"/>
      <w:pPr>
        <w:ind w:left="1130" w:hanging="360"/>
      </w:pPr>
      <w:rPr>
        <w:rFonts w:ascii="Courier New" w:hAnsi="Courier New" w:cs="Courier New" w:hint="default"/>
      </w:rPr>
    </w:lvl>
    <w:lvl w:ilvl="2" w:tplc="04130005" w:tentative="1">
      <w:start w:val="1"/>
      <w:numFmt w:val="bullet"/>
      <w:lvlText w:val=""/>
      <w:lvlJc w:val="left"/>
      <w:pPr>
        <w:ind w:left="1850" w:hanging="360"/>
      </w:pPr>
      <w:rPr>
        <w:rFonts w:ascii="Wingdings" w:hAnsi="Wingdings" w:hint="default"/>
      </w:rPr>
    </w:lvl>
    <w:lvl w:ilvl="3" w:tplc="04130001" w:tentative="1">
      <w:start w:val="1"/>
      <w:numFmt w:val="bullet"/>
      <w:lvlText w:val=""/>
      <w:lvlJc w:val="left"/>
      <w:pPr>
        <w:ind w:left="2570" w:hanging="360"/>
      </w:pPr>
      <w:rPr>
        <w:rFonts w:ascii="Symbol" w:hAnsi="Symbol" w:hint="default"/>
      </w:rPr>
    </w:lvl>
    <w:lvl w:ilvl="4" w:tplc="04130003" w:tentative="1">
      <w:start w:val="1"/>
      <w:numFmt w:val="bullet"/>
      <w:lvlText w:val="o"/>
      <w:lvlJc w:val="left"/>
      <w:pPr>
        <w:ind w:left="3290" w:hanging="360"/>
      </w:pPr>
      <w:rPr>
        <w:rFonts w:ascii="Courier New" w:hAnsi="Courier New" w:cs="Courier New" w:hint="default"/>
      </w:rPr>
    </w:lvl>
    <w:lvl w:ilvl="5" w:tplc="04130005" w:tentative="1">
      <w:start w:val="1"/>
      <w:numFmt w:val="bullet"/>
      <w:lvlText w:val=""/>
      <w:lvlJc w:val="left"/>
      <w:pPr>
        <w:ind w:left="4010" w:hanging="360"/>
      </w:pPr>
      <w:rPr>
        <w:rFonts w:ascii="Wingdings" w:hAnsi="Wingdings" w:hint="default"/>
      </w:rPr>
    </w:lvl>
    <w:lvl w:ilvl="6" w:tplc="04130001" w:tentative="1">
      <w:start w:val="1"/>
      <w:numFmt w:val="bullet"/>
      <w:lvlText w:val=""/>
      <w:lvlJc w:val="left"/>
      <w:pPr>
        <w:ind w:left="4730" w:hanging="360"/>
      </w:pPr>
      <w:rPr>
        <w:rFonts w:ascii="Symbol" w:hAnsi="Symbol" w:hint="default"/>
      </w:rPr>
    </w:lvl>
    <w:lvl w:ilvl="7" w:tplc="04130003" w:tentative="1">
      <w:start w:val="1"/>
      <w:numFmt w:val="bullet"/>
      <w:lvlText w:val="o"/>
      <w:lvlJc w:val="left"/>
      <w:pPr>
        <w:ind w:left="5450" w:hanging="360"/>
      </w:pPr>
      <w:rPr>
        <w:rFonts w:ascii="Courier New" w:hAnsi="Courier New" w:cs="Courier New" w:hint="default"/>
      </w:rPr>
    </w:lvl>
    <w:lvl w:ilvl="8" w:tplc="04130005" w:tentative="1">
      <w:start w:val="1"/>
      <w:numFmt w:val="bullet"/>
      <w:lvlText w:val=""/>
      <w:lvlJc w:val="left"/>
      <w:pPr>
        <w:ind w:left="6170" w:hanging="360"/>
      </w:pPr>
      <w:rPr>
        <w:rFonts w:ascii="Wingdings" w:hAnsi="Wingdings" w:hint="default"/>
      </w:rPr>
    </w:lvl>
  </w:abstractNum>
  <w:abstractNum w:abstractNumId="15" w15:restartNumberingAfterBreak="0">
    <w:nsid w:val="442B72E2"/>
    <w:multiLevelType w:val="multilevel"/>
    <w:tmpl w:val="52CE3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3968F9"/>
    <w:multiLevelType w:val="hybridMultilevel"/>
    <w:tmpl w:val="078AB3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88D1AC2"/>
    <w:multiLevelType w:val="hybridMultilevel"/>
    <w:tmpl w:val="5E10FD8C"/>
    <w:lvl w:ilvl="0" w:tplc="0413000B">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4AA28BC"/>
    <w:multiLevelType w:val="hybridMultilevel"/>
    <w:tmpl w:val="FFFFFFFF"/>
    <w:lvl w:ilvl="0" w:tplc="229C1FD4">
      <w:start w:val="1"/>
      <w:numFmt w:val="bullet"/>
      <w:lvlText w:val="-"/>
      <w:lvlJc w:val="left"/>
      <w:pPr>
        <w:ind w:left="720" w:hanging="360"/>
      </w:pPr>
      <w:rPr>
        <w:rFonts w:ascii="Calibri" w:hAnsi="Calibri" w:hint="default"/>
      </w:rPr>
    </w:lvl>
    <w:lvl w:ilvl="1" w:tplc="52BEC43A">
      <w:start w:val="1"/>
      <w:numFmt w:val="bullet"/>
      <w:lvlText w:val="o"/>
      <w:lvlJc w:val="left"/>
      <w:pPr>
        <w:ind w:left="1440" w:hanging="360"/>
      </w:pPr>
      <w:rPr>
        <w:rFonts w:ascii="Courier New" w:hAnsi="Courier New" w:hint="default"/>
      </w:rPr>
    </w:lvl>
    <w:lvl w:ilvl="2" w:tplc="8828096E">
      <w:start w:val="1"/>
      <w:numFmt w:val="bullet"/>
      <w:lvlText w:val=""/>
      <w:lvlJc w:val="left"/>
      <w:pPr>
        <w:ind w:left="2160" w:hanging="360"/>
      </w:pPr>
      <w:rPr>
        <w:rFonts w:ascii="Wingdings" w:hAnsi="Wingdings" w:hint="default"/>
      </w:rPr>
    </w:lvl>
    <w:lvl w:ilvl="3" w:tplc="16309B62">
      <w:start w:val="1"/>
      <w:numFmt w:val="bullet"/>
      <w:lvlText w:val=""/>
      <w:lvlJc w:val="left"/>
      <w:pPr>
        <w:ind w:left="2880" w:hanging="360"/>
      </w:pPr>
      <w:rPr>
        <w:rFonts w:ascii="Symbol" w:hAnsi="Symbol" w:hint="default"/>
      </w:rPr>
    </w:lvl>
    <w:lvl w:ilvl="4" w:tplc="676E4FD8">
      <w:start w:val="1"/>
      <w:numFmt w:val="bullet"/>
      <w:lvlText w:val="o"/>
      <w:lvlJc w:val="left"/>
      <w:pPr>
        <w:ind w:left="3600" w:hanging="360"/>
      </w:pPr>
      <w:rPr>
        <w:rFonts w:ascii="Courier New" w:hAnsi="Courier New" w:hint="default"/>
      </w:rPr>
    </w:lvl>
    <w:lvl w:ilvl="5" w:tplc="910C21CC">
      <w:start w:val="1"/>
      <w:numFmt w:val="bullet"/>
      <w:lvlText w:val=""/>
      <w:lvlJc w:val="left"/>
      <w:pPr>
        <w:ind w:left="4320" w:hanging="360"/>
      </w:pPr>
      <w:rPr>
        <w:rFonts w:ascii="Wingdings" w:hAnsi="Wingdings" w:hint="default"/>
      </w:rPr>
    </w:lvl>
    <w:lvl w:ilvl="6" w:tplc="D30058B2">
      <w:start w:val="1"/>
      <w:numFmt w:val="bullet"/>
      <w:lvlText w:val=""/>
      <w:lvlJc w:val="left"/>
      <w:pPr>
        <w:ind w:left="5040" w:hanging="360"/>
      </w:pPr>
      <w:rPr>
        <w:rFonts w:ascii="Symbol" w:hAnsi="Symbol" w:hint="default"/>
      </w:rPr>
    </w:lvl>
    <w:lvl w:ilvl="7" w:tplc="4078C478">
      <w:start w:val="1"/>
      <w:numFmt w:val="bullet"/>
      <w:lvlText w:val="o"/>
      <w:lvlJc w:val="left"/>
      <w:pPr>
        <w:ind w:left="5760" w:hanging="360"/>
      </w:pPr>
      <w:rPr>
        <w:rFonts w:ascii="Courier New" w:hAnsi="Courier New" w:hint="default"/>
      </w:rPr>
    </w:lvl>
    <w:lvl w:ilvl="8" w:tplc="CEB20BA6">
      <w:start w:val="1"/>
      <w:numFmt w:val="bullet"/>
      <w:lvlText w:val=""/>
      <w:lvlJc w:val="left"/>
      <w:pPr>
        <w:ind w:left="6480" w:hanging="360"/>
      </w:pPr>
      <w:rPr>
        <w:rFonts w:ascii="Wingdings" w:hAnsi="Wingdings" w:hint="default"/>
      </w:rPr>
    </w:lvl>
  </w:abstractNum>
  <w:abstractNum w:abstractNumId="19" w15:restartNumberingAfterBreak="0">
    <w:nsid w:val="610D7F08"/>
    <w:multiLevelType w:val="multilevel"/>
    <w:tmpl w:val="4C909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4D17344"/>
    <w:multiLevelType w:val="hybridMultilevel"/>
    <w:tmpl w:val="A238DB84"/>
    <w:lvl w:ilvl="0" w:tplc="229C1FD4">
      <w:start w:val="1"/>
      <w:numFmt w:val="bullet"/>
      <w:lvlText w:val="-"/>
      <w:lvlJc w:val="left"/>
      <w:pPr>
        <w:ind w:left="720" w:hanging="360"/>
      </w:pPr>
      <w:rPr>
        <w:rFonts w:ascii="Calibri" w:hAnsi="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6A52157"/>
    <w:multiLevelType w:val="multilevel"/>
    <w:tmpl w:val="6E461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E950EB6"/>
    <w:multiLevelType w:val="hybridMultilevel"/>
    <w:tmpl w:val="23B8B1C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pStyle w:val="Heading7"/>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71CED166"/>
    <w:multiLevelType w:val="hybridMultilevel"/>
    <w:tmpl w:val="FFFFFFFF"/>
    <w:lvl w:ilvl="0" w:tplc="048CC212">
      <w:start w:val="1"/>
      <w:numFmt w:val="bullet"/>
      <w:lvlText w:val="-"/>
      <w:lvlJc w:val="left"/>
      <w:pPr>
        <w:ind w:left="720" w:hanging="360"/>
      </w:pPr>
      <w:rPr>
        <w:rFonts w:ascii="Calibri" w:hAnsi="Calibri" w:hint="default"/>
      </w:rPr>
    </w:lvl>
    <w:lvl w:ilvl="1" w:tplc="E22EA2EA">
      <w:start w:val="1"/>
      <w:numFmt w:val="bullet"/>
      <w:lvlText w:val="o"/>
      <w:lvlJc w:val="left"/>
      <w:pPr>
        <w:ind w:left="1440" w:hanging="360"/>
      </w:pPr>
      <w:rPr>
        <w:rFonts w:ascii="Courier New" w:hAnsi="Courier New" w:hint="default"/>
      </w:rPr>
    </w:lvl>
    <w:lvl w:ilvl="2" w:tplc="58E8417E">
      <w:start w:val="1"/>
      <w:numFmt w:val="bullet"/>
      <w:lvlText w:val=""/>
      <w:lvlJc w:val="left"/>
      <w:pPr>
        <w:ind w:left="2160" w:hanging="360"/>
      </w:pPr>
      <w:rPr>
        <w:rFonts w:ascii="Wingdings" w:hAnsi="Wingdings" w:hint="default"/>
      </w:rPr>
    </w:lvl>
    <w:lvl w:ilvl="3" w:tplc="F04C3AAC">
      <w:start w:val="1"/>
      <w:numFmt w:val="bullet"/>
      <w:lvlText w:val=""/>
      <w:lvlJc w:val="left"/>
      <w:pPr>
        <w:ind w:left="2880" w:hanging="360"/>
      </w:pPr>
      <w:rPr>
        <w:rFonts w:ascii="Symbol" w:hAnsi="Symbol" w:hint="default"/>
      </w:rPr>
    </w:lvl>
    <w:lvl w:ilvl="4" w:tplc="53BA9DCE">
      <w:start w:val="1"/>
      <w:numFmt w:val="bullet"/>
      <w:lvlText w:val="o"/>
      <w:lvlJc w:val="left"/>
      <w:pPr>
        <w:ind w:left="3600" w:hanging="360"/>
      </w:pPr>
      <w:rPr>
        <w:rFonts w:ascii="Courier New" w:hAnsi="Courier New" w:hint="default"/>
      </w:rPr>
    </w:lvl>
    <w:lvl w:ilvl="5" w:tplc="609E0B76">
      <w:start w:val="1"/>
      <w:numFmt w:val="bullet"/>
      <w:lvlText w:val=""/>
      <w:lvlJc w:val="left"/>
      <w:pPr>
        <w:ind w:left="4320" w:hanging="360"/>
      </w:pPr>
      <w:rPr>
        <w:rFonts w:ascii="Wingdings" w:hAnsi="Wingdings" w:hint="default"/>
      </w:rPr>
    </w:lvl>
    <w:lvl w:ilvl="6" w:tplc="27043ABE">
      <w:start w:val="1"/>
      <w:numFmt w:val="bullet"/>
      <w:lvlText w:val=""/>
      <w:lvlJc w:val="left"/>
      <w:pPr>
        <w:ind w:left="5040" w:hanging="360"/>
      </w:pPr>
      <w:rPr>
        <w:rFonts w:ascii="Symbol" w:hAnsi="Symbol" w:hint="default"/>
      </w:rPr>
    </w:lvl>
    <w:lvl w:ilvl="7" w:tplc="F5100006">
      <w:start w:val="1"/>
      <w:numFmt w:val="bullet"/>
      <w:lvlText w:val="o"/>
      <w:lvlJc w:val="left"/>
      <w:pPr>
        <w:ind w:left="5760" w:hanging="360"/>
      </w:pPr>
      <w:rPr>
        <w:rFonts w:ascii="Courier New" w:hAnsi="Courier New" w:hint="default"/>
      </w:rPr>
    </w:lvl>
    <w:lvl w:ilvl="8" w:tplc="533EE310">
      <w:start w:val="1"/>
      <w:numFmt w:val="bullet"/>
      <w:lvlText w:val=""/>
      <w:lvlJc w:val="left"/>
      <w:pPr>
        <w:ind w:left="6480" w:hanging="360"/>
      </w:pPr>
      <w:rPr>
        <w:rFonts w:ascii="Wingdings" w:hAnsi="Wingdings" w:hint="default"/>
      </w:rPr>
    </w:lvl>
  </w:abstractNum>
  <w:abstractNum w:abstractNumId="24" w15:restartNumberingAfterBreak="0">
    <w:nsid w:val="73D8708A"/>
    <w:multiLevelType w:val="multilevel"/>
    <w:tmpl w:val="40F66D64"/>
    <w:lvl w:ilvl="0">
      <w:start w:val="1"/>
      <w:numFmt w:val="decimal"/>
      <w:lvlText w:val="%1"/>
      <w:lvlJc w:val="left"/>
      <w:pPr>
        <w:ind w:left="432" w:hanging="432"/>
      </w:pPr>
    </w:lvl>
    <w:lvl w:ilvl="1">
      <w:start w:val="1"/>
      <w:numFmt w:val="decimal"/>
      <w:lvlText w:val="%1.%2"/>
      <w:lvlJc w:val="left"/>
      <w:pPr>
        <w:ind w:left="576" w:hanging="576"/>
      </w:pPr>
      <w:rPr>
        <w:i w:val="0"/>
        <w:iCs w: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7B6F240E"/>
    <w:multiLevelType w:val="multilevel"/>
    <w:tmpl w:val="E1C4C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18383144">
    <w:abstractNumId w:val="12"/>
  </w:num>
  <w:num w:numId="2" w16cid:durableId="814758053">
    <w:abstractNumId w:val="24"/>
  </w:num>
  <w:num w:numId="3" w16cid:durableId="614367083">
    <w:abstractNumId w:val="22"/>
  </w:num>
  <w:num w:numId="4" w16cid:durableId="1995983251">
    <w:abstractNumId w:val="0"/>
  </w:num>
  <w:num w:numId="5" w16cid:durableId="933588929">
    <w:abstractNumId w:val="3"/>
  </w:num>
  <w:num w:numId="6" w16cid:durableId="1336687666">
    <w:abstractNumId w:val="4"/>
  </w:num>
  <w:num w:numId="7" w16cid:durableId="1067847264">
    <w:abstractNumId w:val="9"/>
  </w:num>
  <w:num w:numId="8" w16cid:durableId="1049886867">
    <w:abstractNumId w:val="17"/>
  </w:num>
  <w:num w:numId="9" w16cid:durableId="1257253266">
    <w:abstractNumId w:val="14"/>
  </w:num>
  <w:num w:numId="10" w16cid:durableId="363596160">
    <w:abstractNumId w:val="6"/>
  </w:num>
  <w:num w:numId="11" w16cid:durableId="382220325">
    <w:abstractNumId w:val="7"/>
  </w:num>
  <w:num w:numId="12" w16cid:durableId="318464751">
    <w:abstractNumId w:val="18"/>
  </w:num>
  <w:num w:numId="13" w16cid:durableId="1407803704">
    <w:abstractNumId w:val="20"/>
  </w:num>
  <w:num w:numId="14" w16cid:durableId="409081118">
    <w:abstractNumId w:val="1"/>
  </w:num>
  <w:num w:numId="15" w16cid:durableId="35737368">
    <w:abstractNumId w:val="10"/>
  </w:num>
  <w:num w:numId="16" w16cid:durableId="677150021">
    <w:abstractNumId w:val="23"/>
  </w:num>
  <w:num w:numId="17" w16cid:durableId="11880517">
    <w:abstractNumId w:val="5"/>
  </w:num>
  <w:num w:numId="18" w16cid:durableId="2015305912">
    <w:abstractNumId w:val="13"/>
  </w:num>
  <w:num w:numId="19" w16cid:durableId="1831434868">
    <w:abstractNumId w:val="2"/>
  </w:num>
  <w:num w:numId="20" w16cid:durableId="1094520596">
    <w:abstractNumId w:val="8"/>
  </w:num>
  <w:num w:numId="21" w16cid:durableId="423456029">
    <w:abstractNumId w:val="16"/>
  </w:num>
  <w:num w:numId="22" w16cid:durableId="568422287">
    <w:abstractNumId w:val="11"/>
  </w:num>
  <w:num w:numId="23" w16cid:durableId="1427386136">
    <w:abstractNumId w:val="15"/>
  </w:num>
  <w:num w:numId="24" w16cid:durableId="822501598">
    <w:abstractNumId w:val="19"/>
  </w:num>
  <w:num w:numId="25" w16cid:durableId="1406682522">
    <w:abstractNumId w:val="25"/>
  </w:num>
  <w:num w:numId="26" w16cid:durableId="522481340">
    <w:abstractNumId w:val="2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76D"/>
    <w:rsid w:val="00000C3D"/>
    <w:rsid w:val="00000C87"/>
    <w:rsid w:val="00001208"/>
    <w:rsid w:val="000025E5"/>
    <w:rsid w:val="000031D9"/>
    <w:rsid w:val="00003667"/>
    <w:rsid w:val="00003916"/>
    <w:rsid w:val="00004785"/>
    <w:rsid w:val="0000601F"/>
    <w:rsid w:val="0000654B"/>
    <w:rsid w:val="0000673D"/>
    <w:rsid w:val="00006923"/>
    <w:rsid w:val="00006D23"/>
    <w:rsid w:val="000071AD"/>
    <w:rsid w:val="00010C57"/>
    <w:rsid w:val="00011647"/>
    <w:rsid w:val="00011779"/>
    <w:rsid w:val="00011FD2"/>
    <w:rsid w:val="00013149"/>
    <w:rsid w:val="00013E04"/>
    <w:rsid w:val="00014510"/>
    <w:rsid w:val="00014581"/>
    <w:rsid w:val="0001499E"/>
    <w:rsid w:val="00014A0A"/>
    <w:rsid w:val="00014BC2"/>
    <w:rsid w:val="0001509D"/>
    <w:rsid w:val="00015B9B"/>
    <w:rsid w:val="00016159"/>
    <w:rsid w:val="000175B0"/>
    <w:rsid w:val="00017E37"/>
    <w:rsid w:val="00017F3D"/>
    <w:rsid w:val="00020A29"/>
    <w:rsid w:val="00020B53"/>
    <w:rsid w:val="000214FE"/>
    <w:rsid w:val="00022247"/>
    <w:rsid w:val="00022549"/>
    <w:rsid w:val="00022B4B"/>
    <w:rsid w:val="00023838"/>
    <w:rsid w:val="00023C2D"/>
    <w:rsid w:val="00023F5F"/>
    <w:rsid w:val="00023F76"/>
    <w:rsid w:val="0002465A"/>
    <w:rsid w:val="00024668"/>
    <w:rsid w:val="000249BE"/>
    <w:rsid w:val="00024A17"/>
    <w:rsid w:val="0002534C"/>
    <w:rsid w:val="000253D7"/>
    <w:rsid w:val="00025D50"/>
    <w:rsid w:val="000267F1"/>
    <w:rsid w:val="00027CE1"/>
    <w:rsid w:val="0003009E"/>
    <w:rsid w:val="00030964"/>
    <w:rsid w:val="00030A72"/>
    <w:rsid w:val="00030DC8"/>
    <w:rsid w:val="00031295"/>
    <w:rsid w:val="0003243D"/>
    <w:rsid w:val="00032794"/>
    <w:rsid w:val="000329DE"/>
    <w:rsid w:val="00032C7C"/>
    <w:rsid w:val="00032EFA"/>
    <w:rsid w:val="000334A5"/>
    <w:rsid w:val="0003356C"/>
    <w:rsid w:val="00033DDB"/>
    <w:rsid w:val="00034B2A"/>
    <w:rsid w:val="00036766"/>
    <w:rsid w:val="000371CA"/>
    <w:rsid w:val="00037A4B"/>
    <w:rsid w:val="000406DB"/>
    <w:rsid w:val="000406E1"/>
    <w:rsid w:val="000407D6"/>
    <w:rsid w:val="000423EF"/>
    <w:rsid w:val="00042417"/>
    <w:rsid w:val="000431B6"/>
    <w:rsid w:val="00043DA1"/>
    <w:rsid w:val="0004433D"/>
    <w:rsid w:val="00044971"/>
    <w:rsid w:val="000455C2"/>
    <w:rsid w:val="0004566E"/>
    <w:rsid w:val="00045984"/>
    <w:rsid w:val="0004615D"/>
    <w:rsid w:val="0004657A"/>
    <w:rsid w:val="00046C14"/>
    <w:rsid w:val="00046FA4"/>
    <w:rsid w:val="000474E2"/>
    <w:rsid w:val="00047585"/>
    <w:rsid w:val="00050AD9"/>
    <w:rsid w:val="00051B76"/>
    <w:rsid w:val="0005477C"/>
    <w:rsid w:val="0005514E"/>
    <w:rsid w:val="0005631D"/>
    <w:rsid w:val="00056342"/>
    <w:rsid w:val="000565B9"/>
    <w:rsid w:val="00056FAA"/>
    <w:rsid w:val="000573B8"/>
    <w:rsid w:val="000622E4"/>
    <w:rsid w:val="00063514"/>
    <w:rsid w:val="000635A6"/>
    <w:rsid w:val="00063E8A"/>
    <w:rsid w:val="00064089"/>
    <w:rsid w:val="000644EA"/>
    <w:rsid w:val="00064E69"/>
    <w:rsid w:val="00065280"/>
    <w:rsid w:val="00065941"/>
    <w:rsid w:val="000661AB"/>
    <w:rsid w:val="000663AC"/>
    <w:rsid w:val="000669F5"/>
    <w:rsid w:val="00066A4D"/>
    <w:rsid w:val="000674F0"/>
    <w:rsid w:val="00067D49"/>
    <w:rsid w:val="00070412"/>
    <w:rsid w:val="00070663"/>
    <w:rsid w:val="000712B3"/>
    <w:rsid w:val="00071C01"/>
    <w:rsid w:val="000726FD"/>
    <w:rsid w:val="00072A0A"/>
    <w:rsid w:val="00072B0D"/>
    <w:rsid w:val="000736CB"/>
    <w:rsid w:val="00073F9F"/>
    <w:rsid w:val="00074030"/>
    <w:rsid w:val="00074344"/>
    <w:rsid w:val="000745BB"/>
    <w:rsid w:val="00074AD6"/>
    <w:rsid w:val="00075825"/>
    <w:rsid w:val="00075ABC"/>
    <w:rsid w:val="00076441"/>
    <w:rsid w:val="000776FC"/>
    <w:rsid w:val="000779E0"/>
    <w:rsid w:val="00077EDD"/>
    <w:rsid w:val="000818D2"/>
    <w:rsid w:val="000819CB"/>
    <w:rsid w:val="00082125"/>
    <w:rsid w:val="000824B3"/>
    <w:rsid w:val="000835F1"/>
    <w:rsid w:val="00085F75"/>
    <w:rsid w:val="00085FA3"/>
    <w:rsid w:val="00086B24"/>
    <w:rsid w:val="000873F9"/>
    <w:rsid w:val="0009011A"/>
    <w:rsid w:val="000909BD"/>
    <w:rsid w:val="00091768"/>
    <w:rsid w:val="000918FA"/>
    <w:rsid w:val="00091FD4"/>
    <w:rsid w:val="0009234A"/>
    <w:rsid w:val="000923BA"/>
    <w:rsid w:val="000926A6"/>
    <w:rsid w:val="000929BC"/>
    <w:rsid w:val="00092CE1"/>
    <w:rsid w:val="000945E3"/>
    <w:rsid w:val="000948A0"/>
    <w:rsid w:val="000948D8"/>
    <w:rsid w:val="00094B20"/>
    <w:rsid w:val="00095DFF"/>
    <w:rsid w:val="000966B0"/>
    <w:rsid w:val="0009763D"/>
    <w:rsid w:val="000A0421"/>
    <w:rsid w:val="000A0D40"/>
    <w:rsid w:val="000A218F"/>
    <w:rsid w:val="000A306D"/>
    <w:rsid w:val="000A3AF3"/>
    <w:rsid w:val="000A3BB9"/>
    <w:rsid w:val="000A3F1E"/>
    <w:rsid w:val="000A4105"/>
    <w:rsid w:val="000A5457"/>
    <w:rsid w:val="000A54F1"/>
    <w:rsid w:val="000A6475"/>
    <w:rsid w:val="000A6947"/>
    <w:rsid w:val="000A7012"/>
    <w:rsid w:val="000B1066"/>
    <w:rsid w:val="000B12B8"/>
    <w:rsid w:val="000B1704"/>
    <w:rsid w:val="000B19BD"/>
    <w:rsid w:val="000B2127"/>
    <w:rsid w:val="000B21AF"/>
    <w:rsid w:val="000B3FDB"/>
    <w:rsid w:val="000B42CF"/>
    <w:rsid w:val="000B5275"/>
    <w:rsid w:val="000B599C"/>
    <w:rsid w:val="000B5AF6"/>
    <w:rsid w:val="000B5F2A"/>
    <w:rsid w:val="000B627C"/>
    <w:rsid w:val="000B6CC1"/>
    <w:rsid w:val="000B73CC"/>
    <w:rsid w:val="000B75D2"/>
    <w:rsid w:val="000B7900"/>
    <w:rsid w:val="000B7A2C"/>
    <w:rsid w:val="000B8C87"/>
    <w:rsid w:val="000C014C"/>
    <w:rsid w:val="000C0AB5"/>
    <w:rsid w:val="000C0DC6"/>
    <w:rsid w:val="000C0E4F"/>
    <w:rsid w:val="000C103B"/>
    <w:rsid w:val="000C15C8"/>
    <w:rsid w:val="000C1968"/>
    <w:rsid w:val="000C1BD6"/>
    <w:rsid w:val="000C250D"/>
    <w:rsid w:val="000C27A5"/>
    <w:rsid w:val="000C27C8"/>
    <w:rsid w:val="000C29DF"/>
    <w:rsid w:val="000C2C0C"/>
    <w:rsid w:val="000C30A4"/>
    <w:rsid w:val="000C31FA"/>
    <w:rsid w:val="000C338D"/>
    <w:rsid w:val="000C42BC"/>
    <w:rsid w:val="000C44B4"/>
    <w:rsid w:val="000C452C"/>
    <w:rsid w:val="000C4906"/>
    <w:rsid w:val="000C5915"/>
    <w:rsid w:val="000C6C38"/>
    <w:rsid w:val="000C6F0A"/>
    <w:rsid w:val="000C7B42"/>
    <w:rsid w:val="000C7BEE"/>
    <w:rsid w:val="000C7D3A"/>
    <w:rsid w:val="000D180A"/>
    <w:rsid w:val="000D1978"/>
    <w:rsid w:val="000D1F81"/>
    <w:rsid w:val="000D234A"/>
    <w:rsid w:val="000D2D35"/>
    <w:rsid w:val="000D3679"/>
    <w:rsid w:val="000D39C7"/>
    <w:rsid w:val="000D3B2C"/>
    <w:rsid w:val="000D4AC8"/>
    <w:rsid w:val="000D5235"/>
    <w:rsid w:val="000D56C0"/>
    <w:rsid w:val="000D5F65"/>
    <w:rsid w:val="000D6C58"/>
    <w:rsid w:val="000D7004"/>
    <w:rsid w:val="000E0466"/>
    <w:rsid w:val="000E04BB"/>
    <w:rsid w:val="000E0DE9"/>
    <w:rsid w:val="000E100F"/>
    <w:rsid w:val="000E127B"/>
    <w:rsid w:val="000E1D76"/>
    <w:rsid w:val="000E2995"/>
    <w:rsid w:val="000E2B88"/>
    <w:rsid w:val="000E39E7"/>
    <w:rsid w:val="000E3A5F"/>
    <w:rsid w:val="000E4768"/>
    <w:rsid w:val="000E4DFA"/>
    <w:rsid w:val="000E70D4"/>
    <w:rsid w:val="000E73A3"/>
    <w:rsid w:val="000E74D2"/>
    <w:rsid w:val="000F0089"/>
    <w:rsid w:val="000F03B0"/>
    <w:rsid w:val="000F049C"/>
    <w:rsid w:val="000F0668"/>
    <w:rsid w:val="000F074D"/>
    <w:rsid w:val="000F0EF0"/>
    <w:rsid w:val="000F0FDA"/>
    <w:rsid w:val="000F166C"/>
    <w:rsid w:val="000F2352"/>
    <w:rsid w:val="000F252F"/>
    <w:rsid w:val="000F2640"/>
    <w:rsid w:val="000F2742"/>
    <w:rsid w:val="000F2842"/>
    <w:rsid w:val="000F3D44"/>
    <w:rsid w:val="000F3E16"/>
    <w:rsid w:val="000F417A"/>
    <w:rsid w:val="000F6159"/>
    <w:rsid w:val="000F62A8"/>
    <w:rsid w:val="000F73F0"/>
    <w:rsid w:val="000F753C"/>
    <w:rsid w:val="000F78F0"/>
    <w:rsid w:val="000F7CE8"/>
    <w:rsid w:val="000FD582"/>
    <w:rsid w:val="001004ED"/>
    <w:rsid w:val="001013A5"/>
    <w:rsid w:val="00101A77"/>
    <w:rsid w:val="00101EAF"/>
    <w:rsid w:val="00102B81"/>
    <w:rsid w:val="0010375B"/>
    <w:rsid w:val="00103BEF"/>
    <w:rsid w:val="00103FB2"/>
    <w:rsid w:val="00104C71"/>
    <w:rsid w:val="00104D33"/>
    <w:rsid w:val="00104D71"/>
    <w:rsid w:val="001050D0"/>
    <w:rsid w:val="00105D59"/>
    <w:rsid w:val="001065D5"/>
    <w:rsid w:val="001070AE"/>
    <w:rsid w:val="00107950"/>
    <w:rsid w:val="0011046E"/>
    <w:rsid w:val="001104F2"/>
    <w:rsid w:val="00110602"/>
    <w:rsid w:val="001113B0"/>
    <w:rsid w:val="00111E56"/>
    <w:rsid w:val="001132B2"/>
    <w:rsid w:val="001137C0"/>
    <w:rsid w:val="00113E14"/>
    <w:rsid w:val="00114476"/>
    <w:rsid w:val="00114BB5"/>
    <w:rsid w:val="00114D36"/>
    <w:rsid w:val="00114E3D"/>
    <w:rsid w:val="00115390"/>
    <w:rsid w:val="001159B7"/>
    <w:rsid w:val="00116438"/>
    <w:rsid w:val="00116789"/>
    <w:rsid w:val="00116C9F"/>
    <w:rsid w:val="00116D6C"/>
    <w:rsid w:val="00117157"/>
    <w:rsid w:val="001171CA"/>
    <w:rsid w:val="00117CF0"/>
    <w:rsid w:val="001205B2"/>
    <w:rsid w:val="0012146A"/>
    <w:rsid w:val="00122046"/>
    <w:rsid w:val="00122457"/>
    <w:rsid w:val="00122A80"/>
    <w:rsid w:val="00122C89"/>
    <w:rsid w:val="00123C4D"/>
    <w:rsid w:val="00124A1D"/>
    <w:rsid w:val="00124A66"/>
    <w:rsid w:val="00124AEF"/>
    <w:rsid w:val="00125A9C"/>
    <w:rsid w:val="0012604F"/>
    <w:rsid w:val="001273ED"/>
    <w:rsid w:val="00127854"/>
    <w:rsid w:val="00127A3A"/>
    <w:rsid w:val="0012D2B8"/>
    <w:rsid w:val="00130622"/>
    <w:rsid w:val="001308B5"/>
    <w:rsid w:val="00130F24"/>
    <w:rsid w:val="001332F9"/>
    <w:rsid w:val="00133F88"/>
    <w:rsid w:val="0013404A"/>
    <w:rsid w:val="001344DE"/>
    <w:rsid w:val="00135323"/>
    <w:rsid w:val="00135408"/>
    <w:rsid w:val="001354C7"/>
    <w:rsid w:val="0013556E"/>
    <w:rsid w:val="001356DD"/>
    <w:rsid w:val="00135AFC"/>
    <w:rsid w:val="00136116"/>
    <w:rsid w:val="00136AE0"/>
    <w:rsid w:val="00136BB8"/>
    <w:rsid w:val="001374F2"/>
    <w:rsid w:val="00137FA8"/>
    <w:rsid w:val="0014022F"/>
    <w:rsid w:val="0014066E"/>
    <w:rsid w:val="00140B70"/>
    <w:rsid w:val="00140D22"/>
    <w:rsid w:val="00140D52"/>
    <w:rsid w:val="001417AE"/>
    <w:rsid w:val="001417BD"/>
    <w:rsid w:val="00141D73"/>
    <w:rsid w:val="00142924"/>
    <w:rsid w:val="00143931"/>
    <w:rsid w:val="00144378"/>
    <w:rsid w:val="00144463"/>
    <w:rsid w:val="00145657"/>
    <w:rsid w:val="00147624"/>
    <w:rsid w:val="00147729"/>
    <w:rsid w:val="00150775"/>
    <w:rsid w:val="00151855"/>
    <w:rsid w:val="001541AE"/>
    <w:rsid w:val="001543D0"/>
    <w:rsid w:val="00154B65"/>
    <w:rsid w:val="00156601"/>
    <w:rsid w:val="001577D7"/>
    <w:rsid w:val="00157D9F"/>
    <w:rsid w:val="00160ECB"/>
    <w:rsid w:val="00161052"/>
    <w:rsid w:val="00161947"/>
    <w:rsid w:val="00161ED1"/>
    <w:rsid w:val="00162348"/>
    <w:rsid w:val="001625D9"/>
    <w:rsid w:val="00162953"/>
    <w:rsid w:val="00162F19"/>
    <w:rsid w:val="0016320C"/>
    <w:rsid w:val="001634A7"/>
    <w:rsid w:val="00165418"/>
    <w:rsid w:val="00165434"/>
    <w:rsid w:val="00165522"/>
    <w:rsid w:val="00165F56"/>
    <w:rsid w:val="00165FE2"/>
    <w:rsid w:val="00166978"/>
    <w:rsid w:val="001669EE"/>
    <w:rsid w:val="00167AE2"/>
    <w:rsid w:val="00170664"/>
    <w:rsid w:val="001706C1"/>
    <w:rsid w:val="0017073C"/>
    <w:rsid w:val="00170AB6"/>
    <w:rsid w:val="00170C31"/>
    <w:rsid w:val="00170D80"/>
    <w:rsid w:val="001711FC"/>
    <w:rsid w:val="00171A20"/>
    <w:rsid w:val="00171EA6"/>
    <w:rsid w:val="00173837"/>
    <w:rsid w:val="0017396D"/>
    <w:rsid w:val="00173A3B"/>
    <w:rsid w:val="00173CF2"/>
    <w:rsid w:val="001740FC"/>
    <w:rsid w:val="00174423"/>
    <w:rsid w:val="00174DCC"/>
    <w:rsid w:val="001754F3"/>
    <w:rsid w:val="00175677"/>
    <w:rsid w:val="001757C1"/>
    <w:rsid w:val="001758B0"/>
    <w:rsid w:val="001803C9"/>
    <w:rsid w:val="001810FE"/>
    <w:rsid w:val="00182151"/>
    <w:rsid w:val="00182519"/>
    <w:rsid w:val="00182702"/>
    <w:rsid w:val="00183629"/>
    <w:rsid w:val="00183B09"/>
    <w:rsid w:val="001841A2"/>
    <w:rsid w:val="001843F7"/>
    <w:rsid w:val="0018632E"/>
    <w:rsid w:val="001863C6"/>
    <w:rsid w:val="00187012"/>
    <w:rsid w:val="001870E9"/>
    <w:rsid w:val="00187480"/>
    <w:rsid w:val="0019070E"/>
    <w:rsid w:val="001916EC"/>
    <w:rsid w:val="00192314"/>
    <w:rsid w:val="00192CBD"/>
    <w:rsid w:val="001946A9"/>
    <w:rsid w:val="00194AC4"/>
    <w:rsid w:val="00195D01"/>
    <w:rsid w:val="00195E9F"/>
    <w:rsid w:val="00196EFC"/>
    <w:rsid w:val="00196FDE"/>
    <w:rsid w:val="001976BC"/>
    <w:rsid w:val="001A3C20"/>
    <w:rsid w:val="001A3E86"/>
    <w:rsid w:val="001A4585"/>
    <w:rsid w:val="001A5757"/>
    <w:rsid w:val="001A5D78"/>
    <w:rsid w:val="001A68FB"/>
    <w:rsid w:val="001A6989"/>
    <w:rsid w:val="001A69E1"/>
    <w:rsid w:val="001A7A8C"/>
    <w:rsid w:val="001A7B0C"/>
    <w:rsid w:val="001A7B2A"/>
    <w:rsid w:val="001B05DF"/>
    <w:rsid w:val="001B079B"/>
    <w:rsid w:val="001B0A57"/>
    <w:rsid w:val="001B1304"/>
    <w:rsid w:val="001B13D1"/>
    <w:rsid w:val="001B1426"/>
    <w:rsid w:val="001B2118"/>
    <w:rsid w:val="001B2DC5"/>
    <w:rsid w:val="001B39C3"/>
    <w:rsid w:val="001B43FC"/>
    <w:rsid w:val="001B453B"/>
    <w:rsid w:val="001B4C9D"/>
    <w:rsid w:val="001B5839"/>
    <w:rsid w:val="001B5CD6"/>
    <w:rsid w:val="001B5E68"/>
    <w:rsid w:val="001B7674"/>
    <w:rsid w:val="001B775E"/>
    <w:rsid w:val="001B7A7A"/>
    <w:rsid w:val="001C018D"/>
    <w:rsid w:val="001C0461"/>
    <w:rsid w:val="001C1701"/>
    <w:rsid w:val="001C1AA0"/>
    <w:rsid w:val="001C1DC4"/>
    <w:rsid w:val="001C2ADF"/>
    <w:rsid w:val="001C397F"/>
    <w:rsid w:val="001C3C75"/>
    <w:rsid w:val="001C3CA6"/>
    <w:rsid w:val="001C3CD5"/>
    <w:rsid w:val="001C3EE7"/>
    <w:rsid w:val="001C4200"/>
    <w:rsid w:val="001C45CC"/>
    <w:rsid w:val="001C45FB"/>
    <w:rsid w:val="001C4EE1"/>
    <w:rsid w:val="001C5231"/>
    <w:rsid w:val="001C67F7"/>
    <w:rsid w:val="001D0CA0"/>
    <w:rsid w:val="001D15A5"/>
    <w:rsid w:val="001D1B3D"/>
    <w:rsid w:val="001D2504"/>
    <w:rsid w:val="001D2A46"/>
    <w:rsid w:val="001D3339"/>
    <w:rsid w:val="001D47BC"/>
    <w:rsid w:val="001D4A88"/>
    <w:rsid w:val="001D527C"/>
    <w:rsid w:val="001D5711"/>
    <w:rsid w:val="001D5AED"/>
    <w:rsid w:val="001D5D3B"/>
    <w:rsid w:val="001D611E"/>
    <w:rsid w:val="001D6F6E"/>
    <w:rsid w:val="001D7A65"/>
    <w:rsid w:val="001D7AD6"/>
    <w:rsid w:val="001E0163"/>
    <w:rsid w:val="001E043C"/>
    <w:rsid w:val="001E076F"/>
    <w:rsid w:val="001E14B6"/>
    <w:rsid w:val="001E1860"/>
    <w:rsid w:val="001E188C"/>
    <w:rsid w:val="001E1B5D"/>
    <w:rsid w:val="001E1F84"/>
    <w:rsid w:val="001E226D"/>
    <w:rsid w:val="001E2A2A"/>
    <w:rsid w:val="001E2AC0"/>
    <w:rsid w:val="001E31A3"/>
    <w:rsid w:val="001E448A"/>
    <w:rsid w:val="001E4D6D"/>
    <w:rsid w:val="001E5292"/>
    <w:rsid w:val="001E569D"/>
    <w:rsid w:val="001E58E0"/>
    <w:rsid w:val="001E58F0"/>
    <w:rsid w:val="001E5BCD"/>
    <w:rsid w:val="001E64BD"/>
    <w:rsid w:val="001E78B8"/>
    <w:rsid w:val="001F0AA5"/>
    <w:rsid w:val="001F1222"/>
    <w:rsid w:val="001F1906"/>
    <w:rsid w:val="001F1AD8"/>
    <w:rsid w:val="001F1C17"/>
    <w:rsid w:val="001F2286"/>
    <w:rsid w:val="001F253E"/>
    <w:rsid w:val="001F282E"/>
    <w:rsid w:val="001F2BDC"/>
    <w:rsid w:val="001F2D2C"/>
    <w:rsid w:val="001F308D"/>
    <w:rsid w:val="001F3776"/>
    <w:rsid w:val="001F3C0D"/>
    <w:rsid w:val="001F4063"/>
    <w:rsid w:val="001F520C"/>
    <w:rsid w:val="001F6263"/>
    <w:rsid w:val="001F666E"/>
    <w:rsid w:val="001F72A6"/>
    <w:rsid w:val="001F788C"/>
    <w:rsid w:val="0020012A"/>
    <w:rsid w:val="0020094D"/>
    <w:rsid w:val="0020136A"/>
    <w:rsid w:val="00201B77"/>
    <w:rsid w:val="002022DF"/>
    <w:rsid w:val="00202CB2"/>
    <w:rsid w:val="00202D07"/>
    <w:rsid w:val="00203D4D"/>
    <w:rsid w:val="00203E16"/>
    <w:rsid w:val="0020407A"/>
    <w:rsid w:val="00204298"/>
    <w:rsid w:val="00205790"/>
    <w:rsid w:val="00205962"/>
    <w:rsid w:val="002066CA"/>
    <w:rsid w:val="002072A0"/>
    <w:rsid w:val="00207F3B"/>
    <w:rsid w:val="00207FAA"/>
    <w:rsid w:val="002105E3"/>
    <w:rsid w:val="00210620"/>
    <w:rsid w:val="0021094D"/>
    <w:rsid w:val="00210AF4"/>
    <w:rsid w:val="00210E3E"/>
    <w:rsid w:val="00211962"/>
    <w:rsid w:val="0021210F"/>
    <w:rsid w:val="002121D1"/>
    <w:rsid w:val="0021224C"/>
    <w:rsid w:val="00212A6F"/>
    <w:rsid w:val="00212AC6"/>
    <w:rsid w:val="00212BCD"/>
    <w:rsid w:val="002138DC"/>
    <w:rsid w:val="00214C22"/>
    <w:rsid w:val="00215935"/>
    <w:rsid w:val="00215ABE"/>
    <w:rsid w:val="00215E43"/>
    <w:rsid w:val="00216150"/>
    <w:rsid w:val="00216844"/>
    <w:rsid w:val="00216C89"/>
    <w:rsid w:val="002170A1"/>
    <w:rsid w:val="0021731A"/>
    <w:rsid w:val="00217EA3"/>
    <w:rsid w:val="00220851"/>
    <w:rsid w:val="00220D9F"/>
    <w:rsid w:val="0022143A"/>
    <w:rsid w:val="00221BA2"/>
    <w:rsid w:val="0022249E"/>
    <w:rsid w:val="0022272F"/>
    <w:rsid w:val="0022392A"/>
    <w:rsid w:val="002241E8"/>
    <w:rsid w:val="0022438A"/>
    <w:rsid w:val="0022484A"/>
    <w:rsid w:val="00224917"/>
    <w:rsid w:val="00224AB6"/>
    <w:rsid w:val="002254A1"/>
    <w:rsid w:val="00225F7F"/>
    <w:rsid w:val="00227503"/>
    <w:rsid w:val="0022753B"/>
    <w:rsid w:val="00227A67"/>
    <w:rsid w:val="00227BCE"/>
    <w:rsid w:val="0023135E"/>
    <w:rsid w:val="00231715"/>
    <w:rsid w:val="00232532"/>
    <w:rsid w:val="0023275B"/>
    <w:rsid w:val="00232B2E"/>
    <w:rsid w:val="00232E8C"/>
    <w:rsid w:val="00232F98"/>
    <w:rsid w:val="00232FFD"/>
    <w:rsid w:val="00233172"/>
    <w:rsid w:val="00233684"/>
    <w:rsid w:val="00233960"/>
    <w:rsid w:val="00234308"/>
    <w:rsid w:val="00235FA9"/>
    <w:rsid w:val="002360C9"/>
    <w:rsid w:val="0023640B"/>
    <w:rsid w:val="0023704E"/>
    <w:rsid w:val="002378EA"/>
    <w:rsid w:val="00240340"/>
    <w:rsid w:val="0024075C"/>
    <w:rsid w:val="00241351"/>
    <w:rsid w:val="0024155B"/>
    <w:rsid w:val="00241722"/>
    <w:rsid w:val="002417B4"/>
    <w:rsid w:val="0024183C"/>
    <w:rsid w:val="00241D6F"/>
    <w:rsid w:val="002428A5"/>
    <w:rsid w:val="00242E92"/>
    <w:rsid w:val="00242FE9"/>
    <w:rsid w:val="00244AA4"/>
    <w:rsid w:val="00245A08"/>
    <w:rsid w:val="00246A32"/>
    <w:rsid w:val="00247223"/>
    <w:rsid w:val="00247341"/>
    <w:rsid w:val="0024757B"/>
    <w:rsid w:val="002478F9"/>
    <w:rsid w:val="00250B41"/>
    <w:rsid w:val="00250FB6"/>
    <w:rsid w:val="002510B7"/>
    <w:rsid w:val="00251524"/>
    <w:rsid w:val="0025256A"/>
    <w:rsid w:val="00252BAE"/>
    <w:rsid w:val="00253C86"/>
    <w:rsid w:val="00253F8F"/>
    <w:rsid w:val="00254A9A"/>
    <w:rsid w:val="00255B22"/>
    <w:rsid w:val="0025607E"/>
    <w:rsid w:val="00256455"/>
    <w:rsid w:val="0025688F"/>
    <w:rsid w:val="00256EBD"/>
    <w:rsid w:val="00260334"/>
    <w:rsid w:val="00261845"/>
    <w:rsid w:val="00262046"/>
    <w:rsid w:val="00262100"/>
    <w:rsid w:val="002621C5"/>
    <w:rsid w:val="0026281C"/>
    <w:rsid w:val="002637D3"/>
    <w:rsid w:val="00264114"/>
    <w:rsid w:val="00265163"/>
    <w:rsid w:val="002653DC"/>
    <w:rsid w:val="002657E0"/>
    <w:rsid w:val="00266456"/>
    <w:rsid w:val="002678B5"/>
    <w:rsid w:val="00270409"/>
    <w:rsid w:val="00270A93"/>
    <w:rsid w:val="00271070"/>
    <w:rsid w:val="002715BB"/>
    <w:rsid w:val="00271695"/>
    <w:rsid w:val="00272285"/>
    <w:rsid w:val="002725ED"/>
    <w:rsid w:val="00272836"/>
    <w:rsid w:val="00272BFF"/>
    <w:rsid w:val="00272E56"/>
    <w:rsid w:val="0027367F"/>
    <w:rsid w:val="0027396F"/>
    <w:rsid w:val="0027397C"/>
    <w:rsid w:val="00273CBF"/>
    <w:rsid w:val="00273F97"/>
    <w:rsid w:val="00274D07"/>
    <w:rsid w:val="0027578A"/>
    <w:rsid w:val="00275C5C"/>
    <w:rsid w:val="00276215"/>
    <w:rsid w:val="00276E59"/>
    <w:rsid w:val="00277F38"/>
    <w:rsid w:val="0028161F"/>
    <w:rsid w:val="00281D6D"/>
    <w:rsid w:val="00282D80"/>
    <w:rsid w:val="00283CD5"/>
    <w:rsid w:val="002840BB"/>
    <w:rsid w:val="002853C7"/>
    <w:rsid w:val="00286405"/>
    <w:rsid w:val="00286C92"/>
    <w:rsid w:val="0029168C"/>
    <w:rsid w:val="002918AA"/>
    <w:rsid w:val="00291B85"/>
    <w:rsid w:val="00291DAB"/>
    <w:rsid w:val="00291FBB"/>
    <w:rsid w:val="00292BD8"/>
    <w:rsid w:val="002935C2"/>
    <w:rsid w:val="002939C2"/>
    <w:rsid w:val="00293A6E"/>
    <w:rsid w:val="00293AC1"/>
    <w:rsid w:val="00294629"/>
    <w:rsid w:val="00296B42"/>
    <w:rsid w:val="00296CA7"/>
    <w:rsid w:val="0029745F"/>
    <w:rsid w:val="002A119F"/>
    <w:rsid w:val="002A1283"/>
    <w:rsid w:val="002A12CD"/>
    <w:rsid w:val="002A16BC"/>
    <w:rsid w:val="002A1CD6"/>
    <w:rsid w:val="002A22F9"/>
    <w:rsid w:val="002A24CC"/>
    <w:rsid w:val="002A2645"/>
    <w:rsid w:val="002A3065"/>
    <w:rsid w:val="002A31E4"/>
    <w:rsid w:val="002A33DD"/>
    <w:rsid w:val="002A3CDA"/>
    <w:rsid w:val="002A4459"/>
    <w:rsid w:val="002A4A13"/>
    <w:rsid w:val="002A4CCD"/>
    <w:rsid w:val="002A5002"/>
    <w:rsid w:val="002A7F4B"/>
    <w:rsid w:val="002A7F4F"/>
    <w:rsid w:val="002B0725"/>
    <w:rsid w:val="002B118B"/>
    <w:rsid w:val="002B2246"/>
    <w:rsid w:val="002B2608"/>
    <w:rsid w:val="002B2ACA"/>
    <w:rsid w:val="002B4460"/>
    <w:rsid w:val="002B5698"/>
    <w:rsid w:val="002B59CA"/>
    <w:rsid w:val="002B5D72"/>
    <w:rsid w:val="002B6955"/>
    <w:rsid w:val="002B7439"/>
    <w:rsid w:val="002C078F"/>
    <w:rsid w:val="002C0F91"/>
    <w:rsid w:val="002C23D2"/>
    <w:rsid w:val="002C2A76"/>
    <w:rsid w:val="002C2D20"/>
    <w:rsid w:val="002C390F"/>
    <w:rsid w:val="002C3E05"/>
    <w:rsid w:val="002C3F32"/>
    <w:rsid w:val="002C541C"/>
    <w:rsid w:val="002C56A5"/>
    <w:rsid w:val="002C5B92"/>
    <w:rsid w:val="002C616B"/>
    <w:rsid w:val="002C622F"/>
    <w:rsid w:val="002C6D84"/>
    <w:rsid w:val="002C79E1"/>
    <w:rsid w:val="002D033F"/>
    <w:rsid w:val="002D0547"/>
    <w:rsid w:val="002D0952"/>
    <w:rsid w:val="002D0EC4"/>
    <w:rsid w:val="002D3106"/>
    <w:rsid w:val="002D4030"/>
    <w:rsid w:val="002D4261"/>
    <w:rsid w:val="002D47FB"/>
    <w:rsid w:val="002D485E"/>
    <w:rsid w:val="002D4EAE"/>
    <w:rsid w:val="002D51AB"/>
    <w:rsid w:val="002D5574"/>
    <w:rsid w:val="002D59C6"/>
    <w:rsid w:val="002D7382"/>
    <w:rsid w:val="002D79F9"/>
    <w:rsid w:val="002D7BA0"/>
    <w:rsid w:val="002E0969"/>
    <w:rsid w:val="002E1546"/>
    <w:rsid w:val="002E18AA"/>
    <w:rsid w:val="002E2025"/>
    <w:rsid w:val="002E26F3"/>
    <w:rsid w:val="002E2939"/>
    <w:rsid w:val="002E29D0"/>
    <w:rsid w:val="002E2C56"/>
    <w:rsid w:val="002E2CA3"/>
    <w:rsid w:val="002E2F71"/>
    <w:rsid w:val="002E3B6B"/>
    <w:rsid w:val="002E493C"/>
    <w:rsid w:val="002E4D5A"/>
    <w:rsid w:val="002E548D"/>
    <w:rsid w:val="002E60E8"/>
    <w:rsid w:val="002E6DEB"/>
    <w:rsid w:val="002E7246"/>
    <w:rsid w:val="002E7BFF"/>
    <w:rsid w:val="002E7CEE"/>
    <w:rsid w:val="002F0BE1"/>
    <w:rsid w:val="002F0FE4"/>
    <w:rsid w:val="002F135A"/>
    <w:rsid w:val="002F1506"/>
    <w:rsid w:val="002F1F14"/>
    <w:rsid w:val="002F1FA1"/>
    <w:rsid w:val="002F21FA"/>
    <w:rsid w:val="002F2962"/>
    <w:rsid w:val="002F2C1F"/>
    <w:rsid w:val="002F3BFC"/>
    <w:rsid w:val="002F400B"/>
    <w:rsid w:val="002F4BA5"/>
    <w:rsid w:val="002F51CA"/>
    <w:rsid w:val="002F5222"/>
    <w:rsid w:val="002F562D"/>
    <w:rsid w:val="002F5F8B"/>
    <w:rsid w:val="002F5F97"/>
    <w:rsid w:val="002F6B04"/>
    <w:rsid w:val="002F6B2D"/>
    <w:rsid w:val="002F7545"/>
    <w:rsid w:val="00300381"/>
    <w:rsid w:val="00300B77"/>
    <w:rsid w:val="003015BE"/>
    <w:rsid w:val="00301C06"/>
    <w:rsid w:val="00302054"/>
    <w:rsid w:val="00302124"/>
    <w:rsid w:val="0030227C"/>
    <w:rsid w:val="00303376"/>
    <w:rsid w:val="00303EB6"/>
    <w:rsid w:val="00304591"/>
    <w:rsid w:val="0030559A"/>
    <w:rsid w:val="00305A8B"/>
    <w:rsid w:val="00306499"/>
    <w:rsid w:val="003070B4"/>
    <w:rsid w:val="00310724"/>
    <w:rsid w:val="003115B4"/>
    <w:rsid w:val="00311AFD"/>
    <w:rsid w:val="00312C2C"/>
    <w:rsid w:val="0031345B"/>
    <w:rsid w:val="00313FD7"/>
    <w:rsid w:val="00314249"/>
    <w:rsid w:val="00314972"/>
    <w:rsid w:val="00315017"/>
    <w:rsid w:val="00315180"/>
    <w:rsid w:val="003159CA"/>
    <w:rsid w:val="00315B8B"/>
    <w:rsid w:val="00316521"/>
    <w:rsid w:val="003167EA"/>
    <w:rsid w:val="00316BCD"/>
    <w:rsid w:val="00317338"/>
    <w:rsid w:val="003173A2"/>
    <w:rsid w:val="00317AC0"/>
    <w:rsid w:val="00317F71"/>
    <w:rsid w:val="0032005D"/>
    <w:rsid w:val="00320304"/>
    <w:rsid w:val="00320663"/>
    <w:rsid w:val="00320FE6"/>
    <w:rsid w:val="00321999"/>
    <w:rsid w:val="00324098"/>
    <w:rsid w:val="003243B6"/>
    <w:rsid w:val="003244E2"/>
    <w:rsid w:val="00324B68"/>
    <w:rsid w:val="00324D9A"/>
    <w:rsid w:val="00324ED0"/>
    <w:rsid w:val="00325325"/>
    <w:rsid w:val="00325694"/>
    <w:rsid w:val="00325A62"/>
    <w:rsid w:val="0032601F"/>
    <w:rsid w:val="003267C5"/>
    <w:rsid w:val="003275E9"/>
    <w:rsid w:val="0033060C"/>
    <w:rsid w:val="003306EE"/>
    <w:rsid w:val="00330F32"/>
    <w:rsid w:val="003311A8"/>
    <w:rsid w:val="003319AF"/>
    <w:rsid w:val="00332615"/>
    <w:rsid w:val="00333301"/>
    <w:rsid w:val="0033450C"/>
    <w:rsid w:val="003348C1"/>
    <w:rsid w:val="00334B99"/>
    <w:rsid w:val="00334E3E"/>
    <w:rsid w:val="003350FD"/>
    <w:rsid w:val="0033589C"/>
    <w:rsid w:val="00336243"/>
    <w:rsid w:val="00337931"/>
    <w:rsid w:val="0034053A"/>
    <w:rsid w:val="0034122F"/>
    <w:rsid w:val="00341C56"/>
    <w:rsid w:val="00341CE6"/>
    <w:rsid w:val="00343077"/>
    <w:rsid w:val="0034421E"/>
    <w:rsid w:val="00344AE1"/>
    <w:rsid w:val="00345012"/>
    <w:rsid w:val="003452B8"/>
    <w:rsid w:val="00345D53"/>
    <w:rsid w:val="00346523"/>
    <w:rsid w:val="003467B0"/>
    <w:rsid w:val="00346F28"/>
    <w:rsid w:val="00347195"/>
    <w:rsid w:val="00350197"/>
    <w:rsid w:val="00351EB8"/>
    <w:rsid w:val="00353A69"/>
    <w:rsid w:val="00353F1A"/>
    <w:rsid w:val="003549B4"/>
    <w:rsid w:val="00354D18"/>
    <w:rsid w:val="003562D5"/>
    <w:rsid w:val="0035675F"/>
    <w:rsid w:val="00356B95"/>
    <w:rsid w:val="00360398"/>
    <w:rsid w:val="00360592"/>
    <w:rsid w:val="00360881"/>
    <w:rsid w:val="003608D8"/>
    <w:rsid w:val="0036144F"/>
    <w:rsid w:val="00361EB6"/>
    <w:rsid w:val="003638CB"/>
    <w:rsid w:val="00363CF1"/>
    <w:rsid w:val="003640D3"/>
    <w:rsid w:val="00364AED"/>
    <w:rsid w:val="00364E96"/>
    <w:rsid w:val="00365C2D"/>
    <w:rsid w:val="00367BB6"/>
    <w:rsid w:val="003700EC"/>
    <w:rsid w:val="003707C3"/>
    <w:rsid w:val="00372694"/>
    <w:rsid w:val="003729A3"/>
    <w:rsid w:val="00372C79"/>
    <w:rsid w:val="00372E9F"/>
    <w:rsid w:val="00373218"/>
    <w:rsid w:val="0037569B"/>
    <w:rsid w:val="00375B96"/>
    <w:rsid w:val="00376149"/>
    <w:rsid w:val="00376517"/>
    <w:rsid w:val="0037670E"/>
    <w:rsid w:val="00376EAC"/>
    <w:rsid w:val="003772ED"/>
    <w:rsid w:val="00377F93"/>
    <w:rsid w:val="00377FA3"/>
    <w:rsid w:val="0038084A"/>
    <w:rsid w:val="00382A01"/>
    <w:rsid w:val="00382CC3"/>
    <w:rsid w:val="003831F0"/>
    <w:rsid w:val="003832DD"/>
    <w:rsid w:val="003833E7"/>
    <w:rsid w:val="003838F7"/>
    <w:rsid w:val="003845C7"/>
    <w:rsid w:val="003849BB"/>
    <w:rsid w:val="00386086"/>
    <w:rsid w:val="00387526"/>
    <w:rsid w:val="00390282"/>
    <w:rsid w:val="003914E1"/>
    <w:rsid w:val="003918C7"/>
    <w:rsid w:val="00391A30"/>
    <w:rsid w:val="00391C78"/>
    <w:rsid w:val="003922E1"/>
    <w:rsid w:val="00392833"/>
    <w:rsid w:val="00392977"/>
    <w:rsid w:val="00392A61"/>
    <w:rsid w:val="00393020"/>
    <w:rsid w:val="00393821"/>
    <w:rsid w:val="00393C5F"/>
    <w:rsid w:val="00394350"/>
    <w:rsid w:val="003946C0"/>
    <w:rsid w:val="00395156"/>
    <w:rsid w:val="003952AE"/>
    <w:rsid w:val="0039679A"/>
    <w:rsid w:val="0039683A"/>
    <w:rsid w:val="00396A52"/>
    <w:rsid w:val="003975A3"/>
    <w:rsid w:val="003A03E7"/>
    <w:rsid w:val="003A057F"/>
    <w:rsid w:val="003A078A"/>
    <w:rsid w:val="003A081E"/>
    <w:rsid w:val="003A0820"/>
    <w:rsid w:val="003A1085"/>
    <w:rsid w:val="003A1E8F"/>
    <w:rsid w:val="003A2199"/>
    <w:rsid w:val="003A21E6"/>
    <w:rsid w:val="003A2896"/>
    <w:rsid w:val="003A2B12"/>
    <w:rsid w:val="003A42C9"/>
    <w:rsid w:val="003A460F"/>
    <w:rsid w:val="003A5BFF"/>
    <w:rsid w:val="003A676D"/>
    <w:rsid w:val="003A789A"/>
    <w:rsid w:val="003A7A62"/>
    <w:rsid w:val="003A7C8E"/>
    <w:rsid w:val="003B2617"/>
    <w:rsid w:val="003B31B6"/>
    <w:rsid w:val="003B31F6"/>
    <w:rsid w:val="003B31FB"/>
    <w:rsid w:val="003B3283"/>
    <w:rsid w:val="003B3AC7"/>
    <w:rsid w:val="003B3B91"/>
    <w:rsid w:val="003B3DB7"/>
    <w:rsid w:val="003B4533"/>
    <w:rsid w:val="003B45F8"/>
    <w:rsid w:val="003B6051"/>
    <w:rsid w:val="003B6321"/>
    <w:rsid w:val="003B7711"/>
    <w:rsid w:val="003C03A0"/>
    <w:rsid w:val="003C0848"/>
    <w:rsid w:val="003C0A42"/>
    <w:rsid w:val="003C1BF3"/>
    <w:rsid w:val="003C1F69"/>
    <w:rsid w:val="003C259D"/>
    <w:rsid w:val="003C25CD"/>
    <w:rsid w:val="003C2C99"/>
    <w:rsid w:val="003C2D1E"/>
    <w:rsid w:val="003C2D9A"/>
    <w:rsid w:val="003C3181"/>
    <w:rsid w:val="003C31E6"/>
    <w:rsid w:val="003C349E"/>
    <w:rsid w:val="003C3A17"/>
    <w:rsid w:val="003C475A"/>
    <w:rsid w:val="003C4A26"/>
    <w:rsid w:val="003C4C16"/>
    <w:rsid w:val="003C5BC0"/>
    <w:rsid w:val="003C6806"/>
    <w:rsid w:val="003D24D2"/>
    <w:rsid w:val="003D2600"/>
    <w:rsid w:val="003D3093"/>
    <w:rsid w:val="003D367B"/>
    <w:rsid w:val="003D383A"/>
    <w:rsid w:val="003D3FC7"/>
    <w:rsid w:val="003D43AD"/>
    <w:rsid w:val="003D5507"/>
    <w:rsid w:val="003D5AC7"/>
    <w:rsid w:val="003D5B42"/>
    <w:rsid w:val="003D6CD5"/>
    <w:rsid w:val="003D79B8"/>
    <w:rsid w:val="003D7C8B"/>
    <w:rsid w:val="003E01D6"/>
    <w:rsid w:val="003E11C5"/>
    <w:rsid w:val="003E19A2"/>
    <w:rsid w:val="003E20E8"/>
    <w:rsid w:val="003E2E62"/>
    <w:rsid w:val="003E3A0B"/>
    <w:rsid w:val="003E3F89"/>
    <w:rsid w:val="003E43E9"/>
    <w:rsid w:val="003E605C"/>
    <w:rsid w:val="003E627F"/>
    <w:rsid w:val="003E7303"/>
    <w:rsid w:val="003E757D"/>
    <w:rsid w:val="003E7672"/>
    <w:rsid w:val="003E78A0"/>
    <w:rsid w:val="003F042A"/>
    <w:rsid w:val="003F0D8D"/>
    <w:rsid w:val="003F10FF"/>
    <w:rsid w:val="003F1515"/>
    <w:rsid w:val="003F1A17"/>
    <w:rsid w:val="003F2AA2"/>
    <w:rsid w:val="003F3C9B"/>
    <w:rsid w:val="003F4167"/>
    <w:rsid w:val="003F4552"/>
    <w:rsid w:val="003F4659"/>
    <w:rsid w:val="003F4B99"/>
    <w:rsid w:val="003F56DB"/>
    <w:rsid w:val="003F570E"/>
    <w:rsid w:val="003F5A15"/>
    <w:rsid w:val="003F5B7B"/>
    <w:rsid w:val="003F5DD3"/>
    <w:rsid w:val="003F63EA"/>
    <w:rsid w:val="003F6A79"/>
    <w:rsid w:val="003F718B"/>
    <w:rsid w:val="003F7D23"/>
    <w:rsid w:val="00401260"/>
    <w:rsid w:val="004017B3"/>
    <w:rsid w:val="00402183"/>
    <w:rsid w:val="00402FBA"/>
    <w:rsid w:val="004038D6"/>
    <w:rsid w:val="00403B9F"/>
    <w:rsid w:val="004041CF"/>
    <w:rsid w:val="00404562"/>
    <w:rsid w:val="004066EA"/>
    <w:rsid w:val="00406D61"/>
    <w:rsid w:val="00407045"/>
    <w:rsid w:val="00407710"/>
    <w:rsid w:val="0040783E"/>
    <w:rsid w:val="00411621"/>
    <w:rsid w:val="00412550"/>
    <w:rsid w:val="00412C22"/>
    <w:rsid w:val="00414286"/>
    <w:rsid w:val="00415489"/>
    <w:rsid w:val="0041556D"/>
    <w:rsid w:val="0042066E"/>
    <w:rsid w:val="00420C5D"/>
    <w:rsid w:val="00421A7F"/>
    <w:rsid w:val="00421DCD"/>
    <w:rsid w:val="004228EF"/>
    <w:rsid w:val="004229D0"/>
    <w:rsid w:val="00423173"/>
    <w:rsid w:val="004231CD"/>
    <w:rsid w:val="00423650"/>
    <w:rsid w:val="0042374C"/>
    <w:rsid w:val="00423AC1"/>
    <w:rsid w:val="004244D6"/>
    <w:rsid w:val="00424BEF"/>
    <w:rsid w:val="00425216"/>
    <w:rsid w:val="00426850"/>
    <w:rsid w:val="00426B7F"/>
    <w:rsid w:val="00427431"/>
    <w:rsid w:val="0042798F"/>
    <w:rsid w:val="00427DB1"/>
    <w:rsid w:val="00430321"/>
    <w:rsid w:val="004309EB"/>
    <w:rsid w:val="00431EAE"/>
    <w:rsid w:val="00433379"/>
    <w:rsid w:val="00433902"/>
    <w:rsid w:val="00434F3B"/>
    <w:rsid w:val="00435255"/>
    <w:rsid w:val="00436010"/>
    <w:rsid w:val="0043652C"/>
    <w:rsid w:val="0044013B"/>
    <w:rsid w:val="0044045E"/>
    <w:rsid w:val="004406C2"/>
    <w:rsid w:val="00440DCD"/>
    <w:rsid w:val="004416C3"/>
    <w:rsid w:val="00441CF9"/>
    <w:rsid w:val="00442414"/>
    <w:rsid w:val="004424F0"/>
    <w:rsid w:val="004429AC"/>
    <w:rsid w:val="00442C82"/>
    <w:rsid w:val="00443122"/>
    <w:rsid w:val="004439EB"/>
    <w:rsid w:val="004445A4"/>
    <w:rsid w:val="0044484E"/>
    <w:rsid w:val="00445E8A"/>
    <w:rsid w:val="004460CE"/>
    <w:rsid w:val="00446685"/>
    <w:rsid w:val="004467A3"/>
    <w:rsid w:val="00446889"/>
    <w:rsid w:val="004468F5"/>
    <w:rsid w:val="00447878"/>
    <w:rsid w:val="00447D53"/>
    <w:rsid w:val="00447E34"/>
    <w:rsid w:val="004511DC"/>
    <w:rsid w:val="0045163F"/>
    <w:rsid w:val="00451B63"/>
    <w:rsid w:val="00452585"/>
    <w:rsid w:val="0045289B"/>
    <w:rsid w:val="00452E9D"/>
    <w:rsid w:val="00453349"/>
    <w:rsid w:val="00453586"/>
    <w:rsid w:val="0045362B"/>
    <w:rsid w:val="00454354"/>
    <w:rsid w:val="0045484C"/>
    <w:rsid w:val="0045518D"/>
    <w:rsid w:val="00455360"/>
    <w:rsid w:val="0045552A"/>
    <w:rsid w:val="004557C2"/>
    <w:rsid w:val="004562C0"/>
    <w:rsid w:val="00456CA8"/>
    <w:rsid w:val="00457557"/>
    <w:rsid w:val="00457EE7"/>
    <w:rsid w:val="004603DF"/>
    <w:rsid w:val="00460D8E"/>
    <w:rsid w:val="00460EE3"/>
    <w:rsid w:val="00461675"/>
    <w:rsid w:val="0046215F"/>
    <w:rsid w:val="00462AD6"/>
    <w:rsid w:val="00462B95"/>
    <w:rsid w:val="00462C8E"/>
    <w:rsid w:val="0046362F"/>
    <w:rsid w:val="00464232"/>
    <w:rsid w:val="00465073"/>
    <w:rsid w:val="00465F5E"/>
    <w:rsid w:val="00466333"/>
    <w:rsid w:val="00466F73"/>
    <w:rsid w:val="004671C7"/>
    <w:rsid w:val="00467917"/>
    <w:rsid w:val="00467EEB"/>
    <w:rsid w:val="00470331"/>
    <w:rsid w:val="004704B4"/>
    <w:rsid w:val="004708C8"/>
    <w:rsid w:val="00471063"/>
    <w:rsid w:val="0047301E"/>
    <w:rsid w:val="00473033"/>
    <w:rsid w:val="00473091"/>
    <w:rsid w:val="0047312F"/>
    <w:rsid w:val="00473151"/>
    <w:rsid w:val="00474642"/>
    <w:rsid w:val="0047465A"/>
    <w:rsid w:val="00475B17"/>
    <w:rsid w:val="00475FAC"/>
    <w:rsid w:val="00476B76"/>
    <w:rsid w:val="00476E0E"/>
    <w:rsid w:val="00477181"/>
    <w:rsid w:val="00477376"/>
    <w:rsid w:val="0047772D"/>
    <w:rsid w:val="00480907"/>
    <w:rsid w:val="00480CC3"/>
    <w:rsid w:val="00480E32"/>
    <w:rsid w:val="00481210"/>
    <w:rsid w:val="00481B34"/>
    <w:rsid w:val="0048233D"/>
    <w:rsid w:val="004826A8"/>
    <w:rsid w:val="004828A3"/>
    <w:rsid w:val="00482D5F"/>
    <w:rsid w:val="00483602"/>
    <w:rsid w:val="004845E9"/>
    <w:rsid w:val="004846F1"/>
    <w:rsid w:val="00484980"/>
    <w:rsid w:val="00484AF1"/>
    <w:rsid w:val="00484C8A"/>
    <w:rsid w:val="00485B7C"/>
    <w:rsid w:val="00485D19"/>
    <w:rsid w:val="00485ECC"/>
    <w:rsid w:val="004865DA"/>
    <w:rsid w:val="00486989"/>
    <w:rsid w:val="00486B34"/>
    <w:rsid w:val="00487303"/>
    <w:rsid w:val="004902FD"/>
    <w:rsid w:val="0049033B"/>
    <w:rsid w:val="00490EA6"/>
    <w:rsid w:val="0049170C"/>
    <w:rsid w:val="00491758"/>
    <w:rsid w:val="00491CBD"/>
    <w:rsid w:val="00491D77"/>
    <w:rsid w:val="00492A25"/>
    <w:rsid w:val="00492A87"/>
    <w:rsid w:val="0049301E"/>
    <w:rsid w:val="004931E8"/>
    <w:rsid w:val="00493491"/>
    <w:rsid w:val="00493AAE"/>
    <w:rsid w:val="00493B39"/>
    <w:rsid w:val="004954EF"/>
    <w:rsid w:val="00495B79"/>
    <w:rsid w:val="00495CEC"/>
    <w:rsid w:val="00495E10"/>
    <w:rsid w:val="00497661"/>
    <w:rsid w:val="00497FCC"/>
    <w:rsid w:val="004A0706"/>
    <w:rsid w:val="004A08B5"/>
    <w:rsid w:val="004A1DE5"/>
    <w:rsid w:val="004A2594"/>
    <w:rsid w:val="004A2C57"/>
    <w:rsid w:val="004A30A6"/>
    <w:rsid w:val="004A30F3"/>
    <w:rsid w:val="004A49A9"/>
    <w:rsid w:val="004A4D84"/>
    <w:rsid w:val="004A4EB0"/>
    <w:rsid w:val="004A5445"/>
    <w:rsid w:val="004A544D"/>
    <w:rsid w:val="004A5B95"/>
    <w:rsid w:val="004A6051"/>
    <w:rsid w:val="004A6569"/>
    <w:rsid w:val="004A6BB3"/>
    <w:rsid w:val="004A6FAB"/>
    <w:rsid w:val="004A7D90"/>
    <w:rsid w:val="004B107C"/>
    <w:rsid w:val="004B159C"/>
    <w:rsid w:val="004B2654"/>
    <w:rsid w:val="004B4514"/>
    <w:rsid w:val="004B48EC"/>
    <w:rsid w:val="004B491D"/>
    <w:rsid w:val="004B4CEC"/>
    <w:rsid w:val="004B4EEE"/>
    <w:rsid w:val="004B4EF8"/>
    <w:rsid w:val="004B5A4C"/>
    <w:rsid w:val="004B69C1"/>
    <w:rsid w:val="004B6A53"/>
    <w:rsid w:val="004B78E7"/>
    <w:rsid w:val="004B7BBC"/>
    <w:rsid w:val="004C032D"/>
    <w:rsid w:val="004C1126"/>
    <w:rsid w:val="004C20AD"/>
    <w:rsid w:val="004C2D94"/>
    <w:rsid w:val="004C3DC5"/>
    <w:rsid w:val="004C47FC"/>
    <w:rsid w:val="004C4B41"/>
    <w:rsid w:val="004C52E1"/>
    <w:rsid w:val="004C5AA6"/>
    <w:rsid w:val="004C6ECB"/>
    <w:rsid w:val="004C7C2F"/>
    <w:rsid w:val="004C7DFC"/>
    <w:rsid w:val="004C7E12"/>
    <w:rsid w:val="004D0401"/>
    <w:rsid w:val="004D0D15"/>
    <w:rsid w:val="004D1B96"/>
    <w:rsid w:val="004D308F"/>
    <w:rsid w:val="004D30BE"/>
    <w:rsid w:val="004D34F6"/>
    <w:rsid w:val="004D3982"/>
    <w:rsid w:val="004D414F"/>
    <w:rsid w:val="004D43BA"/>
    <w:rsid w:val="004D43D0"/>
    <w:rsid w:val="004D4D9C"/>
    <w:rsid w:val="004D4DB5"/>
    <w:rsid w:val="004D522C"/>
    <w:rsid w:val="004D6ECB"/>
    <w:rsid w:val="004D77E0"/>
    <w:rsid w:val="004E06AF"/>
    <w:rsid w:val="004E093E"/>
    <w:rsid w:val="004E18B8"/>
    <w:rsid w:val="004E2635"/>
    <w:rsid w:val="004E3045"/>
    <w:rsid w:val="004E35D2"/>
    <w:rsid w:val="004E4636"/>
    <w:rsid w:val="004E49F7"/>
    <w:rsid w:val="004E56C7"/>
    <w:rsid w:val="004E5807"/>
    <w:rsid w:val="004E690B"/>
    <w:rsid w:val="004E6B29"/>
    <w:rsid w:val="004E73D9"/>
    <w:rsid w:val="004F0805"/>
    <w:rsid w:val="004F08A5"/>
    <w:rsid w:val="004F09CE"/>
    <w:rsid w:val="004F133E"/>
    <w:rsid w:val="004F17F5"/>
    <w:rsid w:val="004F3F18"/>
    <w:rsid w:val="004F3F26"/>
    <w:rsid w:val="004F4431"/>
    <w:rsid w:val="004F46C4"/>
    <w:rsid w:val="004F4AC4"/>
    <w:rsid w:val="004F5102"/>
    <w:rsid w:val="004F679B"/>
    <w:rsid w:val="004F6CA6"/>
    <w:rsid w:val="004F6F96"/>
    <w:rsid w:val="004F72E4"/>
    <w:rsid w:val="004F73CE"/>
    <w:rsid w:val="004F7B90"/>
    <w:rsid w:val="004F7E0B"/>
    <w:rsid w:val="004F7E18"/>
    <w:rsid w:val="00500A87"/>
    <w:rsid w:val="00500E31"/>
    <w:rsid w:val="00500F19"/>
    <w:rsid w:val="00501581"/>
    <w:rsid w:val="00501742"/>
    <w:rsid w:val="005018CB"/>
    <w:rsid w:val="00501ADB"/>
    <w:rsid w:val="0050252A"/>
    <w:rsid w:val="0050355A"/>
    <w:rsid w:val="005038E8"/>
    <w:rsid w:val="00503A47"/>
    <w:rsid w:val="00503BD1"/>
    <w:rsid w:val="00503E47"/>
    <w:rsid w:val="0050467C"/>
    <w:rsid w:val="005046B9"/>
    <w:rsid w:val="00504E86"/>
    <w:rsid w:val="00504F93"/>
    <w:rsid w:val="0050521F"/>
    <w:rsid w:val="00505228"/>
    <w:rsid w:val="00505579"/>
    <w:rsid w:val="00506274"/>
    <w:rsid w:val="00506409"/>
    <w:rsid w:val="00506A1D"/>
    <w:rsid w:val="005072A9"/>
    <w:rsid w:val="0051070A"/>
    <w:rsid w:val="00511E6B"/>
    <w:rsid w:val="00512246"/>
    <w:rsid w:val="005128D3"/>
    <w:rsid w:val="00513338"/>
    <w:rsid w:val="00513974"/>
    <w:rsid w:val="0051441C"/>
    <w:rsid w:val="00514C2C"/>
    <w:rsid w:val="00514C65"/>
    <w:rsid w:val="00515279"/>
    <w:rsid w:val="00515412"/>
    <w:rsid w:val="005155F4"/>
    <w:rsid w:val="00515AB5"/>
    <w:rsid w:val="00515D4F"/>
    <w:rsid w:val="00516053"/>
    <w:rsid w:val="00516E4D"/>
    <w:rsid w:val="005175C5"/>
    <w:rsid w:val="00517F87"/>
    <w:rsid w:val="00520270"/>
    <w:rsid w:val="00520F56"/>
    <w:rsid w:val="00522392"/>
    <w:rsid w:val="00522A58"/>
    <w:rsid w:val="0052420B"/>
    <w:rsid w:val="0052421B"/>
    <w:rsid w:val="00524A2B"/>
    <w:rsid w:val="00524BB3"/>
    <w:rsid w:val="0052583F"/>
    <w:rsid w:val="00525A4F"/>
    <w:rsid w:val="00525F78"/>
    <w:rsid w:val="005265D7"/>
    <w:rsid w:val="00526A6B"/>
    <w:rsid w:val="00527890"/>
    <w:rsid w:val="005309F1"/>
    <w:rsid w:val="00530CEF"/>
    <w:rsid w:val="005310E1"/>
    <w:rsid w:val="00531922"/>
    <w:rsid w:val="00532190"/>
    <w:rsid w:val="005344D0"/>
    <w:rsid w:val="00535437"/>
    <w:rsid w:val="00536175"/>
    <w:rsid w:val="00536903"/>
    <w:rsid w:val="00540628"/>
    <w:rsid w:val="00541842"/>
    <w:rsid w:val="0054185A"/>
    <w:rsid w:val="00541F26"/>
    <w:rsid w:val="005420F4"/>
    <w:rsid w:val="005426FE"/>
    <w:rsid w:val="005427B7"/>
    <w:rsid w:val="00543DE6"/>
    <w:rsid w:val="00544082"/>
    <w:rsid w:val="005440ED"/>
    <w:rsid w:val="00544D6C"/>
    <w:rsid w:val="00544DA0"/>
    <w:rsid w:val="00544EC4"/>
    <w:rsid w:val="0054530C"/>
    <w:rsid w:val="00545340"/>
    <w:rsid w:val="00545B81"/>
    <w:rsid w:val="005501C1"/>
    <w:rsid w:val="005508EF"/>
    <w:rsid w:val="00550941"/>
    <w:rsid w:val="00550FC8"/>
    <w:rsid w:val="00551423"/>
    <w:rsid w:val="005516F2"/>
    <w:rsid w:val="00551DB0"/>
    <w:rsid w:val="00551EA1"/>
    <w:rsid w:val="005521AA"/>
    <w:rsid w:val="005522C5"/>
    <w:rsid w:val="0055304E"/>
    <w:rsid w:val="005532B7"/>
    <w:rsid w:val="00553488"/>
    <w:rsid w:val="00553D86"/>
    <w:rsid w:val="00553E61"/>
    <w:rsid w:val="00554472"/>
    <w:rsid w:val="005547F2"/>
    <w:rsid w:val="00554CDC"/>
    <w:rsid w:val="0055518E"/>
    <w:rsid w:val="005562C4"/>
    <w:rsid w:val="00557164"/>
    <w:rsid w:val="0055725D"/>
    <w:rsid w:val="00560099"/>
    <w:rsid w:val="00560341"/>
    <w:rsid w:val="005608A5"/>
    <w:rsid w:val="00560DD1"/>
    <w:rsid w:val="00560E1C"/>
    <w:rsid w:val="00560F33"/>
    <w:rsid w:val="00561B35"/>
    <w:rsid w:val="00561C28"/>
    <w:rsid w:val="00561E61"/>
    <w:rsid w:val="00562B75"/>
    <w:rsid w:val="00562ECA"/>
    <w:rsid w:val="00563599"/>
    <w:rsid w:val="00563F41"/>
    <w:rsid w:val="00563F80"/>
    <w:rsid w:val="00564068"/>
    <w:rsid w:val="00564112"/>
    <w:rsid w:val="005641E8"/>
    <w:rsid w:val="005657B0"/>
    <w:rsid w:val="00566333"/>
    <w:rsid w:val="00566EB7"/>
    <w:rsid w:val="005673B9"/>
    <w:rsid w:val="005679AF"/>
    <w:rsid w:val="00567DE7"/>
    <w:rsid w:val="0057045B"/>
    <w:rsid w:val="00570BBF"/>
    <w:rsid w:val="00570BE1"/>
    <w:rsid w:val="00571459"/>
    <w:rsid w:val="00572AC4"/>
    <w:rsid w:val="00572E93"/>
    <w:rsid w:val="00572F2B"/>
    <w:rsid w:val="00573771"/>
    <w:rsid w:val="00573841"/>
    <w:rsid w:val="005744AA"/>
    <w:rsid w:val="0057470F"/>
    <w:rsid w:val="00575AD7"/>
    <w:rsid w:val="005777DA"/>
    <w:rsid w:val="00577D25"/>
    <w:rsid w:val="00577DDB"/>
    <w:rsid w:val="00577F98"/>
    <w:rsid w:val="00580007"/>
    <w:rsid w:val="00580427"/>
    <w:rsid w:val="00580813"/>
    <w:rsid w:val="00581A33"/>
    <w:rsid w:val="00581EF2"/>
    <w:rsid w:val="00582BA9"/>
    <w:rsid w:val="00582C1A"/>
    <w:rsid w:val="00584732"/>
    <w:rsid w:val="00584A9F"/>
    <w:rsid w:val="005851C7"/>
    <w:rsid w:val="0058555F"/>
    <w:rsid w:val="005856BE"/>
    <w:rsid w:val="00585DC9"/>
    <w:rsid w:val="00586FC5"/>
    <w:rsid w:val="005873B7"/>
    <w:rsid w:val="00587B9D"/>
    <w:rsid w:val="0059033B"/>
    <w:rsid w:val="00590A5C"/>
    <w:rsid w:val="00590BD0"/>
    <w:rsid w:val="00591042"/>
    <w:rsid w:val="00592287"/>
    <w:rsid w:val="00592D8B"/>
    <w:rsid w:val="00592F0F"/>
    <w:rsid w:val="0059359A"/>
    <w:rsid w:val="005951C5"/>
    <w:rsid w:val="0059631B"/>
    <w:rsid w:val="005963AB"/>
    <w:rsid w:val="005965E7"/>
    <w:rsid w:val="00596967"/>
    <w:rsid w:val="00597665"/>
    <w:rsid w:val="00597917"/>
    <w:rsid w:val="005A02B4"/>
    <w:rsid w:val="005A0841"/>
    <w:rsid w:val="005A0B5E"/>
    <w:rsid w:val="005A14B0"/>
    <w:rsid w:val="005A2137"/>
    <w:rsid w:val="005A3010"/>
    <w:rsid w:val="005A3700"/>
    <w:rsid w:val="005A402D"/>
    <w:rsid w:val="005A64EA"/>
    <w:rsid w:val="005A7276"/>
    <w:rsid w:val="005A76D9"/>
    <w:rsid w:val="005A79A5"/>
    <w:rsid w:val="005B0C68"/>
    <w:rsid w:val="005B0E84"/>
    <w:rsid w:val="005B1430"/>
    <w:rsid w:val="005B21AB"/>
    <w:rsid w:val="005B2624"/>
    <w:rsid w:val="005B2CD3"/>
    <w:rsid w:val="005B3A23"/>
    <w:rsid w:val="005B47AD"/>
    <w:rsid w:val="005B492F"/>
    <w:rsid w:val="005B4FCF"/>
    <w:rsid w:val="005B5167"/>
    <w:rsid w:val="005B56FD"/>
    <w:rsid w:val="005B5B2A"/>
    <w:rsid w:val="005B5C75"/>
    <w:rsid w:val="005B65B1"/>
    <w:rsid w:val="005B6B7E"/>
    <w:rsid w:val="005B711C"/>
    <w:rsid w:val="005B7AB6"/>
    <w:rsid w:val="005B7B07"/>
    <w:rsid w:val="005C0AF3"/>
    <w:rsid w:val="005C0DDA"/>
    <w:rsid w:val="005C0F64"/>
    <w:rsid w:val="005C3207"/>
    <w:rsid w:val="005C3252"/>
    <w:rsid w:val="005C3715"/>
    <w:rsid w:val="005C3C0D"/>
    <w:rsid w:val="005C54F6"/>
    <w:rsid w:val="005C574F"/>
    <w:rsid w:val="005C5820"/>
    <w:rsid w:val="005C6561"/>
    <w:rsid w:val="005C6F56"/>
    <w:rsid w:val="005C768F"/>
    <w:rsid w:val="005D05FE"/>
    <w:rsid w:val="005D0A9D"/>
    <w:rsid w:val="005D0ADA"/>
    <w:rsid w:val="005D17B9"/>
    <w:rsid w:val="005D17DB"/>
    <w:rsid w:val="005D2A24"/>
    <w:rsid w:val="005D318B"/>
    <w:rsid w:val="005D3205"/>
    <w:rsid w:val="005D36C3"/>
    <w:rsid w:val="005D384D"/>
    <w:rsid w:val="005D4131"/>
    <w:rsid w:val="005D41D6"/>
    <w:rsid w:val="005D4949"/>
    <w:rsid w:val="005D549C"/>
    <w:rsid w:val="005D5686"/>
    <w:rsid w:val="005D5823"/>
    <w:rsid w:val="005D62AD"/>
    <w:rsid w:val="005D64DC"/>
    <w:rsid w:val="005D772D"/>
    <w:rsid w:val="005D7992"/>
    <w:rsid w:val="005E01F5"/>
    <w:rsid w:val="005E0303"/>
    <w:rsid w:val="005E0729"/>
    <w:rsid w:val="005E1B85"/>
    <w:rsid w:val="005E1F3F"/>
    <w:rsid w:val="005E2144"/>
    <w:rsid w:val="005E21AC"/>
    <w:rsid w:val="005E246B"/>
    <w:rsid w:val="005E2496"/>
    <w:rsid w:val="005E39C3"/>
    <w:rsid w:val="005E4B7B"/>
    <w:rsid w:val="005E4E23"/>
    <w:rsid w:val="005E572E"/>
    <w:rsid w:val="005E5D42"/>
    <w:rsid w:val="005E6253"/>
    <w:rsid w:val="005E6A12"/>
    <w:rsid w:val="005E6F1D"/>
    <w:rsid w:val="005E7318"/>
    <w:rsid w:val="005E763D"/>
    <w:rsid w:val="005E7F5E"/>
    <w:rsid w:val="005F0116"/>
    <w:rsid w:val="005F0305"/>
    <w:rsid w:val="005F04B6"/>
    <w:rsid w:val="005F0ED7"/>
    <w:rsid w:val="005F10EA"/>
    <w:rsid w:val="005F15A4"/>
    <w:rsid w:val="005F1865"/>
    <w:rsid w:val="005F2B07"/>
    <w:rsid w:val="005F35D9"/>
    <w:rsid w:val="005F3622"/>
    <w:rsid w:val="005F380E"/>
    <w:rsid w:val="005F3902"/>
    <w:rsid w:val="005F4592"/>
    <w:rsid w:val="005F4AE4"/>
    <w:rsid w:val="005F60FC"/>
    <w:rsid w:val="005F6438"/>
    <w:rsid w:val="005F64AC"/>
    <w:rsid w:val="005F68BE"/>
    <w:rsid w:val="005F7445"/>
    <w:rsid w:val="005F7D42"/>
    <w:rsid w:val="00600117"/>
    <w:rsid w:val="00600DF4"/>
    <w:rsid w:val="00600E4E"/>
    <w:rsid w:val="006010B8"/>
    <w:rsid w:val="00601890"/>
    <w:rsid w:val="006018D7"/>
    <w:rsid w:val="00601939"/>
    <w:rsid w:val="00602EED"/>
    <w:rsid w:val="00602F18"/>
    <w:rsid w:val="006051FB"/>
    <w:rsid w:val="006055AE"/>
    <w:rsid w:val="006056A8"/>
    <w:rsid w:val="0060590D"/>
    <w:rsid w:val="006070FA"/>
    <w:rsid w:val="00607716"/>
    <w:rsid w:val="00607DDC"/>
    <w:rsid w:val="0061007E"/>
    <w:rsid w:val="0061080D"/>
    <w:rsid w:val="00610FF8"/>
    <w:rsid w:val="0061151A"/>
    <w:rsid w:val="006135E7"/>
    <w:rsid w:val="0061475B"/>
    <w:rsid w:val="00615417"/>
    <w:rsid w:val="006163EF"/>
    <w:rsid w:val="00616425"/>
    <w:rsid w:val="0061665D"/>
    <w:rsid w:val="00616B25"/>
    <w:rsid w:val="00620EC0"/>
    <w:rsid w:val="006212E7"/>
    <w:rsid w:val="00621E10"/>
    <w:rsid w:val="00622322"/>
    <w:rsid w:val="00622EB5"/>
    <w:rsid w:val="00623FF3"/>
    <w:rsid w:val="00624769"/>
    <w:rsid w:val="006248E1"/>
    <w:rsid w:val="00624B9D"/>
    <w:rsid w:val="00625907"/>
    <w:rsid w:val="0062590A"/>
    <w:rsid w:val="006269CA"/>
    <w:rsid w:val="00626A70"/>
    <w:rsid w:val="00626B5E"/>
    <w:rsid w:val="00627D3C"/>
    <w:rsid w:val="00627DAF"/>
    <w:rsid w:val="00630660"/>
    <w:rsid w:val="00630F60"/>
    <w:rsid w:val="006311C6"/>
    <w:rsid w:val="006314A1"/>
    <w:rsid w:val="006319B3"/>
    <w:rsid w:val="00634455"/>
    <w:rsid w:val="006344B2"/>
    <w:rsid w:val="006349F1"/>
    <w:rsid w:val="00634C57"/>
    <w:rsid w:val="00635130"/>
    <w:rsid w:val="00636262"/>
    <w:rsid w:val="00636CA2"/>
    <w:rsid w:val="006378FA"/>
    <w:rsid w:val="00637FA5"/>
    <w:rsid w:val="006416A9"/>
    <w:rsid w:val="00641C69"/>
    <w:rsid w:val="00641F40"/>
    <w:rsid w:val="00641FBD"/>
    <w:rsid w:val="0064287B"/>
    <w:rsid w:val="00642F55"/>
    <w:rsid w:val="00643BD4"/>
    <w:rsid w:val="0064476D"/>
    <w:rsid w:val="00645052"/>
    <w:rsid w:val="00645211"/>
    <w:rsid w:val="00645483"/>
    <w:rsid w:val="006454D6"/>
    <w:rsid w:val="0064571A"/>
    <w:rsid w:val="0065017A"/>
    <w:rsid w:val="006501F9"/>
    <w:rsid w:val="0065034A"/>
    <w:rsid w:val="0065045B"/>
    <w:rsid w:val="00651ECC"/>
    <w:rsid w:val="00654328"/>
    <w:rsid w:val="006554B8"/>
    <w:rsid w:val="00655535"/>
    <w:rsid w:val="0065577C"/>
    <w:rsid w:val="00655780"/>
    <w:rsid w:val="00655FAF"/>
    <w:rsid w:val="0065607D"/>
    <w:rsid w:val="00656181"/>
    <w:rsid w:val="00657287"/>
    <w:rsid w:val="006573D1"/>
    <w:rsid w:val="00657643"/>
    <w:rsid w:val="00657899"/>
    <w:rsid w:val="0066005A"/>
    <w:rsid w:val="00660227"/>
    <w:rsid w:val="006605E2"/>
    <w:rsid w:val="006609C3"/>
    <w:rsid w:val="006615A4"/>
    <w:rsid w:val="006618E5"/>
    <w:rsid w:val="00661F2D"/>
    <w:rsid w:val="0066250D"/>
    <w:rsid w:val="00662892"/>
    <w:rsid w:val="006629B2"/>
    <w:rsid w:val="00662F0A"/>
    <w:rsid w:val="006630C7"/>
    <w:rsid w:val="006649AC"/>
    <w:rsid w:val="00665675"/>
    <w:rsid w:val="0066592B"/>
    <w:rsid w:val="0066654F"/>
    <w:rsid w:val="00666D16"/>
    <w:rsid w:val="00667041"/>
    <w:rsid w:val="006679A8"/>
    <w:rsid w:val="00667CDA"/>
    <w:rsid w:val="006708F4"/>
    <w:rsid w:val="00671091"/>
    <w:rsid w:val="006714AD"/>
    <w:rsid w:val="00671613"/>
    <w:rsid w:val="0067171D"/>
    <w:rsid w:val="00671C08"/>
    <w:rsid w:val="00671DD7"/>
    <w:rsid w:val="006734C1"/>
    <w:rsid w:val="00673D1E"/>
    <w:rsid w:val="00673EC5"/>
    <w:rsid w:val="0067480A"/>
    <w:rsid w:val="0067693C"/>
    <w:rsid w:val="00677032"/>
    <w:rsid w:val="00677582"/>
    <w:rsid w:val="00677907"/>
    <w:rsid w:val="00677EA6"/>
    <w:rsid w:val="00677EE5"/>
    <w:rsid w:val="00680268"/>
    <w:rsid w:val="00682398"/>
    <w:rsid w:val="00684180"/>
    <w:rsid w:val="00684966"/>
    <w:rsid w:val="006849FA"/>
    <w:rsid w:val="00684A39"/>
    <w:rsid w:val="0068578F"/>
    <w:rsid w:val="00685C04"/>
    <w:rsid w:val="00685F6F"/>
    <w:rsid w:val="00686612"/>
    <w:rsid w:val="00686A95"/>
    <w:rsid w:val="00690100"/>
    <w:rsid w:val="0069187A"/>
    <w:rsid w:val="00692308"/>
    <w:rsid w:val="00692417"/>
    <w:rsid w:val="00692D09"/>
    <w:rsid w:val="006941D4"/>
    <w:rsid w:val="00695CDE"/>
    <w:rsid w:val="006975AC"/>
    <w:rsid w:val="006979CE"/>
    <w:rsid w:val="00697B42"/>
    <w:rsid w:val="006A0334"/>
    <w:rsid w:val="006A0B1D"/>
    <w:rsid w:val="006A12ED"/>
    <w:rsid w:val="006A2050"/>
    <w:rsid w:val="006A2626"/>
    <w:rsid w:val="006A47FA"/>
    <w:rsid w:val="006A5980"/>
    <w:rsid w:val="006A60E8"/>
    <w:rsid w:val="006A67FA"/>
    <w:rsid w:val="006A6BFC"/>
    <w:rsid w:val="006A719A"/>
    <w:rsid w:val="006A76EA"/>
    <w:rsid w:val="006A7FBF"/>
    <w:rsid w:val="006B0B77"/>
    <w:rsid w:val="006B0CF7"/>
    <w:rsid w:val="006B2777"/>
    <w:rsid w:val="006B2B6D"/>
    <w:rsid w:val="006B3C52"/>
    <w:rsid w:val="006B3CFA"/>
    <w:rsid w:val="006B4167"/>
    <w:rsid w:val="006B49E4"/>
    <w:rsid w:val="006B63A6"/>
    <w:rsid w:val="006B67CF"/>
    <w:rsid w:val="006B704F"/>
    <w:rsid w:val="006BD5E7"/>
    <w:rsid w:val="006C0A1A"/>
    <w:rsid w:val="006C16F7"/>
    <w:rsid w:val="006C19B2"/>
    <w:rsid w:val="006C200F"/>
    <w:rsid w:val="006C2FC8"/>
    <w:rsid w:val="006C3933"/>
    <w:rsid w:val="006C3B19"/>
    <w:rsid w:val="006C3BD6"/>
    <w:rsid w:val="006C3C87"/>
    <w:rsid w:val="006C3DD8"/>
    <w:rsid w:val="006C4CD9"/>
    <w:rsid w:val="006C5154"/>
    <w:rsid w:val="006C55D0"/>
    <w:rsid w:val="006C621C"/>
    <w:rsid w:val="006C64FF"/>
    <w:rsid w:val="006C7D7A"/>
    <w:rsid w:val="006D06C1"/>
    <w:rsid w:val="006D1518"/>
    <w:rsid w:val="006D1B81"/>
    <w:rsid w:val="006D1C59"/>
    <w:rsid w:val="006D29A8"/>
    <w:rsid w:val="006D2EC5"/>
    <w:rsid w:val="006D2F5D"/>
    <w:rsid w:val="006D3328"/>
    <w:rsid w:val="006D3885"/>
    <w:rsid w:val="006D444C"/>
    <w:rsid w:val="006D54AC"/>
    <w:rsid w:val="006D5D97"/>
    <w:rsid w:val="006D60A0"/>
    <w:rsid w:val="006D6124"/>
    <w:rsid w:val="006D61D2"/>
    <w:rsid w:val="006D72AD"/>
    <w:rsid w:val="006D73BB"/>
    <w:rsid w:val="006D78C3"/>
    <w:rsid w:val="006D7BBC"/>
    <w:rsid w:val="006D7FF3"/>
    <w:rsid w:val="006E111F"/>
    <w:rsid w:val="006E13EA"/>
    <w:rsid w:val="006E2291"/>
    <w:rsid w:val="006E234F"/>
    <w:rsid w:val="006E2D41"/>
    <w:rsid w:val="006E2FBB"/>
    <w:rsid w:val="006E46F0"/>
    <w:rsid w:val="006E4BBE"/>
    <w:rsid w:val="006E53E4"/>
    <w:rsid w:val="006E7CDE"/>
    <w:rsid w:val="006F040A"/>
    <w:rsid w:val="006F1AB3"/>
    <w:rsid w:val="006F1B2D"/>
    <w:rsid w:val="006F1CFF"/>
    <w:rsid w:val="006F233C"/>
    <w:rsid w:val="006F282B"/>
    <w:rsid w:val="006F2F33"/>
    <w:rsid w:val="006F353A"/>
    <w:rsid w:val="006F36D7"/>
    <w:rsid w:val="006F370C"/>
    <w:rsid w:val="006F3896"/>
    <w:rsid w:val="006F4913"/>
    <w:rsid w:val="006F4923"/>
    <w:rsid w:val="006F4DAA"/>
    <w:rsid w:val="006F5080"/>
    <w:rsid w:val="006F6825"/>
    <w:rsid w:val="006F7304"/>
    <w:rsid w:val="006F74D1"/>
    <w:rsid w:val="007008BD"/>
    <w:rsid w:val="0070170F"/>
    <w:rsid w:val="0070220C"/>
    <w:rsid w:val="007022BA"/>
    <w:rsid w:val="00702341"/>
    <w:rsid w:val="00703517"/>
    <w:rsid w:val="007035A9"/>
    <w:rsid w:val="0070403E"/>
    <w:rsid w:val="00705115"/>
    <w:rsid w:val="00705562"/>
    <w:rsid w:val="007056D8"/>
    <w:rsid w:val="00705BC5"/>
    <w:rsid w:val="00706115"/>
    <w:rsid w:val="00706F6A"/>
    <w:rsid w:val="00710263"/>
    <w:rsid w:val="00710878"/>
    <w:rsid w:val="00711049"/>
    <w:rsid w:val="007110AD"/>
    <w:rsid w:val="00711C02"/>
    <w:rsid w:val="007125F4"/>
    <w:rsid w:val="007132AD"/>
    <w:rsid w:val="007133CA"/>
    <w:rsid w:val="00713684"/>
    <w:rsid w:val="00713AA9"/>
    <w:rsid w:val="00713D22"/>
    <w:rsid w:val="00713F44"/>
    <w:rsid w:val="00714CE5"/>
    <w:rsid w:val="00714E48"/>
    <w:rsid w:val="00714FFE"/>
    <w:rsid w:val="00715288"/>
    <w:rsid w:val="007155ED"/>
    <w:rsid w:val="00715E98"/>
    <w:rsid w:val="00715FC0"/>
    <w:rsid w:val="007166C8"/>
    <w:rsid w:val="00717632"/>
    <w:rsid w:val="007202D6"/>
    <w:rsid w:val="0072156B"/>
    <w:rsid w:val="007215E6"/>
    <w:rsid w:val="00721752"/>
    <w:rsid w:val="007218E7"/>
    <w:rsid w:val="00721F44"/>
    <w:rsid w:val="00723966"/>
    <w:rsid w:val="00723F55"/>
    <w:rsid w:val="0072486B"/>
    <w:rsid w:val="00725916"/>
    <w:rsid w:val="00725F31"/>
    <w:rsid w:val="00726B6F"/>
    <w:rsid w:val="00730C3F"/>
    <w:rsid w:val="00730D4A"/>
    <w:rsid w:val="00730DEB"/>
    <w:rsid w:val="007310FE"/>
    <w:rsid w:val="00732C64"/>
    <w:rsid w:val="0073311C"/>
    <w:rsid w:val="00733C2A"/>
    <w:rsid w:val="00733F04"/>
    <w:rsid w:val="00733FFD"/>
    <w:rsid w:val="0073551E"/>
    <w:rsid w:val="00735A59"/>
    <w:rsid w:val="00736824"/>
    <w:rsid w:val="00736988"/>
    <w:rsid w:val="00736C95"/>
    <w:rsid w:val="00740B5B"/>
    <w:rsid w:val="00741CE6"/>
    <w:rsid w:val="007424B6"/>
    <w:rsid w:val="007424EA"/>
    <w:rsid w:val="00742C73"/>
    <w:rsid w:val="00742E55"/>
    <w:rsid w:val="00743F3C"/>
    <w:rsid w:val="00743F9B"/>
    <w:rsid w:val="00744256"/>
    <w:rsid w:val="00744C79"/>
    <w:rsid w:val="007457C1"/>
    <w:rsid w:val="00745CAA"/>
    <w:rsid w:val="00746069"/>
    <w:rsid w:val="0074667D"/>
    <w:rsid w:val="007466FF"/>
    <w:rsid w:val="0074675D"/>
    <w:rsid w:val="00746C01"/>
    <w:rsid w:val="00746CD7"/>
    <w:rsid w:val="00746F02"/>
    <w:rsid w:val="00747144"/>
    <w:rsid w:val="007478E5"/>
    <w:rsid w:val="00747BF7"/>
    <w:rsid w:val="007500EC"/>
    <w:rsid w:val="0075056F"/>
    <w:rsid w:val="0075085B"/>
    <w:rsid w:val="00750CEA"/>
    <w:rsid w:val="00751F71"/>
    <w:rsid w:val="00752412"/>
    <w:rsid w:val="007525F6"/>
    <w:rsid w:val="00753166"/>
    <w:rsid w:val="00754148"/>
    <w:rsid w:val="0075493C"/>
    <w:rsid w:val="007559B6"/>
    <w:rsid w:val="00755B0A"/>
    <w:rsid w:val="00755C32"/>
    <w:rsid w:val="0075602A"/>
    <w:rsid w:val="00756664"/>
    <w:rsid w:val="007567C1"/>
    <w:rsid w:val="00756A44"/>
    <w:rsid w:val="00756D44"/>
    <w:rsid w:val="00756E44"/>
    <w:rsid w:val="00757384"/>
    <w:rsid w:val="007579DD"/>
    <w:rsid w:val="00757F83"/>
    <w:rsid w:val="0076077F"/>
    <w:rsid w:val="00760AB0"/>
    <w:rsid w:val="00760EE9"/>
    <w:rsid w:val="0076116D"/>
    <w:rsid w:val="00762AAF"/>
    <w:rsid w:val="0076337E"/>
    <w:rsid w:val="007638EC"/>
    <w:rsid w:val="007638EE"/>
    <w:rsid w:val="00763DC2"/>
    <w:rsid w:val="00763F1A"/>
    <w:rsid w:val="007642B9"/>
    <w:rsid w:val="0076445E"/>
    <w:rsid w:val="00764B7B"/>
    <w:rsid w:val="00764BC7"/>
    <w:rsid w:val="00765785"/>
    <w:rsid w:val="00765B89"/>
    <w:rsid w:val="00765BAF"/>
    <w:rsid w:val="00767163"/>
    <w:rsid w:val="00767764"/>
    <w:rsid w:val="00767B8A"/>
    <w:rsid w:val="0076AC37"/>
    <w:rsid w:val="0077117F"/>
    <w:rsid w:val="00771662"/>
    <w:rsid w:val="0077175F"/>
    <w:rsid w:val="00771EDD"/>
    <w:rsid w:val="00772E9D"/>
    <w:rsid w:val="0077308E"/>
    <w:rsid w:val="00773B68"/>
    <w:rsid w:val="0077409B"/>
    <w:rsid w:val="00774B6C"/>
    <w:rsid w:val="00774EF8"/>
    <w:rsid w:val="0077502B"/>
    <w:rsid w:val="007752A2"/>
    <w:rsid w:val="00776B5C"/>
    <w:rsid w:val="00777308"/>
    <w:rsid w:val="00777BD8"/>
    <w:rsid w:val="00777E2F"/>
    <w:rsid w:val="00780160"/>
    <w:rsid w:val="00780ABC"/>
    <w:rsid w:val="00780DD4"/>
    <w:rsid w:val="00781653"/>
    <w:rsid w:val="007825E5"/>
    <w:rsid w:val="00782B4A"/>
    <w:rsid w:val="00782E8D"/>
    <w:rsid w:val="00783973"/>
    <w:rsid w:val="0078491F"/>
    <w:rsid w:val="0078501D"/>
    <w:rsid w:val="007851E5"/>
    <w:rsid w:val="00786F20"/>
    <w:rsid w:val="007871F5"/>
    <w:rsid w:val="007872BA"/>
    <w:rsid w:val="007872FF"/>
    <w:rsid w:val="007876C4"/>
    <w:rsid w:val="00787773"/>
    <w:rsid w:val="00787CA6"/>
    <w:rsid w:val="00787D2E"/>
    <w:rsid w:val="0079035D"/>
    <w:rsid w:val="0079081B"/>
    <w:rsid w:val="0079094B"/>
    <w:rsid w:val="0079290D"/>
    <w:rsid w:val="00792C6A"/>
    <w:rsid w:val="00792D79"/>
    <w:rsid w:val="007944E2"/>
    <w:rsid w:val="00794BCC"/>
    <w:rsid w:val="007951DC"/>
    <w:rsid w:val="007953C9"/>
    <w:rsid w:val="00796C03"/>
    <w:rsid w:val="007A17E7"/>
    <w:rsid w:val="007A1C20"/>
    <w:rsid w:val="007A1F09"/>
    <w:rsid w:val="007A29A2"/>
    <w:rsid w:val="007A3004"/>
    <w:rsid w:val="007A39C9"/>
    <w:rsid w:val="007A4C6A"/>
    <w:rsid w:val="007A4CC3"/>
    <w:rsid w:val="007A4CCA"/>
    <w:rsid w:val="007A4D96"/>
    <w:rsid w:val="007A51E3"/>
    <w:rsid w:val="007A534B"/>
    <w:rsid w:val="007A642D"/>
    <w:rsid w:val="007A6DEF"/>
    <w:rsid w:val="007B03CA"/>
    <w:rsid w:val="007B1488"/>
    <w:rsid w:val="007B1838"/>
    <w:rsid w:val="007B1CEB"/>
    <w:rsid w:val="007B1EA7"/>
    <w:rsid w:val="007B2444"/>
    <w:rsid w:val="007B2466"/>
    <w:rsid w:val="007B27FE"/>
    <w:rsid w:val="007B388A"/>
    <w:rsid w:val="007B39AD"/>
    <w:rsid w:val="007B3E54"/>
    <w:rsid w:val="007B4627"/>
    <w:rsid w:val="007B49C0"/>
    <w:rsid w:val="007B49F2"/>
    <w:rsid w:val="007B547B"/>
    <w:rsid w:val="007B6A71"/>
    <w:rsid w:val="007B6B9A"/>
    <w:rsid w:val="007C0526"/>
    <w:rsid w:val="007C1C42"/>
    <w:rsid w:val="007C1D5B"/>
    <w:rsid w:val="007C215C"/>
    <w:rsid w:val="007C249A"/>
    <w:rsid w:val="007C273B"/>
    <w:rsid w:val="007C29BE"/>
    <w:rsid w:val="007C2AA7"/>
    <w:rsid w:val="007C2C7E"/>
    <w:rsid w:val="007C2CAA"/>
    <w:rsid w:val="007C2CBE"/>
    <w:rsid w:val="007C4C5A"/>
    <w:rsid w:val="007C535F"/>
    <w:rsid w:val="007C54D5"/>
    <w:rsid w:val="007C59F8"/>
    <w:rsid w:val="007C6AE0"/>
    <w:rsid w:val="007C70B7"/>
    <w:rsid w:val="007C717D"/>
    <w:rsid w:val="007C7A45"/>
    <w:rsid w:val="007D1943"/>
    <w:rsid w:val="007D1E4E"/>
    <w:rsid w:val="007D28E6"/>
    <w:rsid w:val="007D3766"/>
    <w:rsid w:val="007D3D1B"/>
    <w:rsid w:val="007D3E2B"/>
    <w:rsid w:val="007D3ED1"/>
    <w:rsid w:val="007D4219"/>
    <w:rsid w:val="007D51F0"/>
    <w:rsid w:val="007D53FC"/>
    <w:rsid w:val="007D588C"/>
    <w:rsid w:val="007D591A"/>
    <w:rsid w:val="007D5E80"/>
    <w:rsid w:val="007D6045"/>
    <w:rsid w:val="007D6577"/>
    <w:rsid w:val="007E087B"/>
    <w:rsid w:val="007E0AD4"/>
    <w:rsid w:val="007E0BFB"/>
    <w:rsid w:val="007E1138"/>
    <w:rsid w:val="007E1820"/>
    <w:rsid w:val="007E1909"/>
    <w:rsid w:val="007E25B8"/>
    <w:rsid w:val="007E27DB"/>
    <w:rsid w:val="007E344B"/>
    <w:rsid w:val="007E3B57"/>
    <w:rsid w:val="007E3BFA"/>
    <w:rsid w:val="007E4179"/>
    <w:rsid w:val="007E56F1"/>
    <w:rsid w:val="007E5D0B"/>
    <w:rsid w:val="007E6CF5"/>
    <w:rsid w:val="007E6DA2"/>
    <w:rsid w:val="007E7315"/>
    <w:rsid w:val="007E736A"/>
    <w:rsid w:val="007E742B"/>
    <w:rsid w:val="007E76BC"/>
    <w:rsid w:val="007E7B3B"/>
    <w:rsid w:val="007E7D43"/>
    <w:rsid w:val="007F0078"/>
    <w:rsid w:val="007F02EE"/>
    <w:rsid w:val="007F0661"/>
    <w:rsid w:val="007F23A0"/>
    <w:rsid w:val="007F29DE"/>
    <w:rsid w:val="007F348C"/>
    <w:rsid w:val="007F41D1"/>
    <w:rsid w:val="007F4F9D"/>
    <w:rsid w:val="007F5293"/>
    <w:rsid w:val="007F54B7"/>
    <w:rsid w:val="007F58C2"/>
    <w:rsid w:val="007F5989"/>
    <w:rsid w:val="007F5DC7"/>
    <w:rsid w:val="007F6262"/>
    <w:rsid w:val="007F6F42"/>
    <w:rsid w:val="007F75E9"/>
    <w:rsid w:val="007F79C2"/>
    <w:rsid w:val="00800380"/>
    <w:rsid w:val="0080038D"/>
    <w:rsid w:val="0080111B"/>
    <w:rsid w:val="00801A2C"/>
    <w:rsid w:val="008026A6"/>
    <w:rsid w:val="008028B5"/>
    <w:rsid w:val="008030AD"/>
    <w:rsid w:val="0080320D"/>
    <w:rsid w:val="008032D2"/>
    <w:rsid w:val="00803841"/>
    <w:rsid w:val="0080404F"/>
    <w:rsid w:val="008046D0"/>
    <w:rsid w:val="008050B6"/>
    <w:rsid w:val="0080556F"/>
    <w:rsid w:val="00805828"/>
    <w:rsid w:val="00805C11"/>
    <w:rsid w:val="00806065"/>
    <w:rsid w:val="00806299"/>
    <w:rsid w:val="00806668"/>
    <w:rsid w:val="00807755"/>
    <w:rsid w:val="008103B6"/>
    <w:rsid w:val="00811451"/>
    <w:rsid w:val="00811FEB"/>
    <w:rsid w:val="008134E0"/>
    <w:rsid w:val="00813CD7"/>
    <w:rsid w:val="00813DA8"/>
    <w:rsid w:val="00814012"/>
    <w:rsid w:val="00814898"/>
    <w:rsid w:val="00815D3D"/>
    <w:rsid w:val="00816089"/>
    <w:rsid w:val="0081657E"/>
    <w:rsid w:val="00817AD9"/>
    <w:rsid w:val="00817B4D"/>
    <w:rsid w:val="0082025E"/>
    <w:rsid w:val="0082093A"/>
    <w:rsid w:val="00820ACC"/>
    <w:rsid w:val="008213E5"/>
    <w:rsid w:val="00821B82"/>
    <w:rsid w:val="00821BB9"/>
    <w:rsid w:val="00821F05"/>
    <w:rsid w:val="00822938"/>
    <w:rsid w:val="00822A2C"/>
    <w:rsid w:val="00822A40"/>
    <w:rsid w:val="00822BB6"/>
    <w:rsid w:val="00822E58"/>
    <w:rsid w:val="00822F92"/>
    <w:rsid w:val="008239CB"/>
    <w:rsid w:val="0082527A"/>
    <w:rsid w:val="00826182"/>
    <w:rsid w:val="00826646"/>
    <w:rsid w:val="008267C2"/>
    <w:rsid w:val="00827A2B"/>
    <w:rsid w:val="00830854"/>
    <w:rsid w:val="00830BBC"/>
    <w:rsid w:val="008312A3"/>
    <w:rsid w:val="00832852"/>
    <w:rsid w:val="00832ABE"/>
    <w:rsid w:val="0083386F"/>
    <w:rsid w:val="00834384"/>
    <w:rsid w:val="008353C3"/>
    <w:rsid w:val="00835500"/>
    <w:rsid w:val="008379A9"/>
    <w:rsid w:val="00840488"/>
    <w:rsid w:val="008408E0"/>
    <w:rsid w:val="008411A4"/>
    <w:rsid w:val="0084149A"/>
    <w:rsid w:val="00842D79"/>
    <w:rsid w:val="008430B3"/>
    <w:rsid w:val="00843E53"/>
    <w:rsid w:val="008441D4"/>
    <w:rsid w:val="0084423E"/>
    <w:rsid w:val="00844698"/>
    <w:rsid w:val="00844CD4"/>
    <w:rsid w:val="00844F4A"/>
    <w:rsid w:val="008450C9"/>
    <w:rsid w:val="008450F1"/>
    <w:rsid w:val="00845A21"/>
    <w:rsid w:val="00845A79"/>
    <w:rsid w:val="008461D6"/>
    <w:rsid w:val="008469CA"/>
    <w:rsid w:val="00846FFA"/>
    <w:rsid w:val="00847EEB"/>
    <w:rsid w:val="008501B6"/>
    <w:rsid w:val="00850C6E"/>
    <w:rsid w:val="00850CC6"/>
    <w:rsid w:val="008523F4"/>
    <w:rsid w:val="00853FEE"/>
    <w:rsid w:val="008540AA"/>
    <w:rsid w:val="008546A1"/>
    <w:rsid w:val="00855075"/>
    <w:rsid w:val="00855DF9"/>
    <w:rsid w:val="00856698"/>
    <w:rsid w:val="008566CE"/>
    <w:rsid w:val="008573D6"/>
    <w:rsid w:val="008574F8"/>
    <w:rsid w:val="0085771D"/>
    <w:rsid w:val="00857782"/>
    <w:rsid w:val="00857836"/>
    <w:rsid w:val="00857BDA"/>
    <w:rsid w:val="00857E51"/>
    <w:rsid w:val="00861D69"/>
    <w:rsid w:val="00862002"/>
    <w:rsid w:val="00864097"/>
    <w:rsid w:val="0086458E"/>
    <w:rsid w:val="008645A1"/>
    <w:rsid w:val="00864E7F"/>
    <w:rsid w:val="00865248"/>
    <w:rsid w:val="00865634"/>
    <w:rsid w:val="00865909"/>
    <w:rsid w:val="00865CD8"/>
    <w:rsid w:val="00865DB6"/>
    <w:rsid w:val="008672F9"/>
    <w:rsid w:val="00867377"/>
    <w:rsid w:val="00867754"/>
    <w:rsid w:val="00867D53"/>
    <w:rsid w:val="00870870"/>
    <w:rsid w:val="00870885"/>
    <w:rsid w:val="00870BBB"/>
    <w:rsid w:val="008723D6"/>
    <w:rsid w:val="00872746"/>
    <w:rsid w:val="00872815"/>
    <w:rsid w:val="00872A8A"/>
    <w:rsid w:val="00873DE3"/>
    <w:rsid w:val="0087409E"/>
    <w:rsid w:val="00874B6E"/>
    <w:rsid w:val="00874F67"/>
    <w:rsid w:val="00875FC4"/>
    <w:rsid w:val="00875FF2"/>
    <w:rsid w:val="008763DF"/>
    <w:rsid w:val="0087658F"/>
    <w:rsid w:val="00876F14"/>
    <w:rsid w:val="00880352"/>
    <w:rsid w:val="00880BA0"/>
    <w:rsid w:val="00881FB6"/>
    <w:rsid w:val="00883492"/>
    <w:rsid w:val="00883979"/>
    <w:rsid w:val="00883AD0"/>
    <w:rsid w:val="00883DD4"/>
    <w:rsid w:val="00884126"/>
    <w:rsid w:val="0088484A"/>
    <w:rsid w:val="00885222"/>
    <w:rsid w:val="0088558E"/>
    <w:rsid w:val="0088568F"/>
    <w:rsid w:val="00885A51"/>
    <w:rsid w:val="00885CD6"/>
    <w:rsid w:val="00885D92"/>
    <w:rsid w:val="00886D92"/>
    <w:rsid w:val="00887A89"/>
    <w:rsid w:val="008906FF"/>
    <w:rsid w:val="00891221"/>
    <w:rsid w:val="0089147C"/>
    <w:rsid w:val="008915D4"/>
    <w:rsid w:val="00891A02"/>
    <w:rsid w:val="00892B81"/>
    <w:rsid w:val="00892BA3"/>
    <w:rsid w:val="00893C14"/>
    <w:rsid w:val="00893CED"/>
    <w:rsid w:val="0089439A"/>
    <w:rsid w:val="00894C36"/>
    <w:rsid w:val="00894C69"/>
    <w:rsid w:val="00894FAA"/>
    <w:rsid w:val="00895311"/>
    <w:rsid w:val="008954E2"/>
    <w:rsid w:val="00895CEB"/>
    <w:rsid w:val="00895E4F"/>
    <w:rsid w:val="008976F4"/>
    <w:rsid w:val="00897CDC"/>
    <w:rsid w:val="00897CF5"/>
    <w:rsid w:val="00897D08"/>
    <w:rsid w:val="008A0243"/>
    <w:rsid w:val="008A02E0"/>
    <w:rsid w:val="008A06B9"/>
    <w:rsid w:val="008A0702"/>
    <w:rsid w:val="008A07A5"/>
    <w:rsid w:val="008A16C6"/>
    <w:rsid w:val="008A27F5"/>
    <w:rsid w:val="008A2B46"/>
    <w:rsid w:val="008A2BCB"/>
    <w:rsid w:val="008A4DA3"/>
    <w:rsid w:val="008A508A"/>
    <w:rsid w:val="008A5905"/>
    <w:rsid w:val="008A6214"/>
    <w:rsid w:val="008A6C5F"/>
    <w:rsid w:val="008A7A85"/>
    <w:rsid w:val="008A7CED"/>
    <w:rsid w:val="008B0811"/>
    <w:rsid w:val="008B1F04"/>
    <w:rsid w:val="008B2767"/>
    <w:rsid w:val="008B36FF"/>
    <w:rsid w:val="008B3B93"/>
    <w:rsid w:val="008B43CC"/>
    <w:rsid w:val="008B4B2F"/>
    <w:rsid w:val="008B4FF3"/>
    <w:rsid w:val="008B540E"/>
    <w:rsid w:val="008B54C5"/>
    <w:rsid w:val="008B5729"/>
    <w:rsid w:val="008B6033"/>
    <w:rsid w:val="008B67F4"/>
    <w:rsid w:val="008B6DB3"/>
    <w:rsid w:val="008B70D2"/>
    <w:rsid w:val="008B7B1E"/>
    <w:rsid w:val="008B7EEC"/>
    <w:rsid w:val="008C104E"/>
    <w:rsid w:val="008C138C"/>
    <w:rsid w:val="008C28DE"/>
    <w:rsid w:val="008C3148"/>
    <w:rsid w:val="008C374C"/>
    <w:rsid w:val="008C3994"/>
    <w:rsid w:val="008C4361"/>
    <w:rsid w:val="008C4B4A"/>
    <w:rsid w:val="008C53D0"/>
    <w:rsid w:val="008C5D10"/>
    <w:rsid w:val="008C6999"/>
    <w:rsid w:val="008C6B73"/>
    <w:rsid w:val="008C6C69"/>
    <w:rsid w:val="008C6EB8"/>
    <w:rsid w:val="008C7119"/>
    <w:rsid w:val="008C76DF"/>
    <w:rsid w:val="008C7F29"/>
    <w:rsid w:val="008D08B9"/>
    <w:rsid w:val="008D08F2"/>
    <w:rsid w:val="008D0D62"/>
    <w:rsid w:val="008D0DC3"/>
    <w:rsid w:val="008D1138"/>
    <w:rsid w:val="008D16CB"/>
    <w:rsid w:val="008D1953"/>
    <w:rsid w:val="008D2846"/>
    <w:rsid w:val="008D30A3"/>
    <w:rsid w:val="008D3344"/>
    <w:rsid w:val="008D351E"/>
    <w:rsid w:val="008D41DF"/>
    <w:rsid w:val="008D4CDE"/>
    <w:rsid w:val="008D6348"/>
    <w:rsid w:val="008D6809"/>
    <w:rsid w:val="008D7353"/>
    <w:rsid w:val="008E025A"/>
    <w:rsid w:val="008E17B7"/>
    <w:rsid w:val="008E1F51"/>
    <w:rsid w:val="008E207A"/>
    <w:rsid w:val="008E25E5"/>
    <w:rsid w:val="008E29F6"/>
    <w:rsid w:val="008E2B53"/>
    <w:rsid w:val="008E307A"/>
    <w:rsid w:val="008E336A"/>
    <w:rsid w:val="008E35A6"/>
    <w:rsid w:val="008E383F"/>
    <w:rsid w:val="008E3B0B"/>
    <w:rsid w:val="008E3ECB"/>
    <w:rsid w:val="008E42B2"/>
    <w:rsid w:val="008E43DC"/>
    <w:rsid w:val="008E60DD"/>
    <w:rsid w:val="008E65FF"/>
    <w:rsid w:val="008E687B"/>
    <w:rsid w:val="008E6D40"/>
    <w:rsid w:val="008E7A2D"/>
    <w:rsid w:val="008E7BD1"/>
    <w:rsid w:val="008E7BD5"/>
    <w:rsid w:val="008F06A7"/>
    <w:rsid w:val="008F0DFA"/>
    <w:rsid w:val="008F14FF"/>
    <w:rsid w:val="008F15D0"/>
    <w:rsid w:val="008F1BF1"/>
    <w:rsid w:val="008F1ED4"/>
    <w:rsid w:val="008F2123"/>
    <w:rsid w:val="008F2AFD"/>
    <w:rsid w:val="008F3BF5"/>
    <w:rsid w:val="008F3D83"/>
    <w:rsid w:val="008F3E76"/>
    <w:rsid w:val="008F433F"/>
    <w:rsid w:val="008F49D7"/>
    <w:rsid w:val="008F4C2E"/>
    <w:rsid w:val="008F5178"/>
    <w:rsid w:val="008F6812"/>
    <w:rsid w:val="008F6CE3"/>
    <w:rsid w:val="008F7B8A"/>
    <w:rsid w:val="00900A65"/>
    <w:rsid w:val="00901C95"/>
    <w:rsid w:val="00902164"/>
    <w:rsid w:val="0090271F"/>
    <w:rsid w:val="0090324C"/>
    <w:rsid w:val="00903340"/>
    <w:rsid w:val="00903E51"/>
    <w:rsid w:val="009072AB"/>
    <w:rsid w:val="00910269"/>
    <w:rsid w:val="009106B0"/>
    <w:rsid w:val="0091089C"/>
    <w:rsid w:val="00911112"/>
    <w:rsid w:val="00911265"/>
    <w:rsid w:val="009115C0"/>
    <w:rsid w:val="00911B20"/>
    <w:rsid w:val="009121C8"/>
    <w:rsid w:val="0091233D"/>
    <w:rsid w:val="0091283E"/>
    <w:rsid w:val="00912990"/>
    <w:rsid w:val="00912F1E"/>
    <w:rsid w:val="0091302A"/>
    <w:rsid w:val="00913157"/>
    <w:rsid w:val="00913CE6"/>
    <w:rsid w:val="009140DE"/>
    <w:rsid w:val="009146D4"/>
    <w:rsid w:val="009150EB"/>
    <w:rsid w:val="00915F01"/>
    <w:rsid w:val="009168E5"/>
    <w:rsid w:val="00916AA5"/>
    <w:rsid w:val="00916EBB"/>
    <w:rsid w:val="009174F6"/>
    <w:rsid w:val="00920383"/>
    <w:rsid w:val="009211C0"/>
    <w:rsid w:val="0092133F"/>
    <w:rsid w:val="0092146D"/>
    <w:rsid w:val="0092157A"/>
    <w:rsid w:val="00921638"/>
    <w:rsid w:val="00921B3C"/>
    <w:rsid w:val="00922405"/>
    <w:rsid w:val="0092287B"/>
    <w:rsid w:val="00922D56"/>
    <w:rsid w:val="00922D87"/>
    <w:rsid w:val="00923CCD"/>
    <w:rsid w:val="00924AFF"/>
    <w:rsid w:val="00925684"/>
    <w:rsid w:val="009260ED"/>
    <w:rsid w:val="00926413"/>
    <w:rsid w:val="009267C9"/>
    <w:rsid w:val="00926F35"/>
    <w:rsid w:val="009270A3"/>
    <w:rsid w:val="0092768F"/>
    <w:rsid w:val="009300F6"/>
    <w:rsid w:val="009303C2"/>
    <w:rsid w:val="009304F2"/>
    <w:rsid w:val="00930813"/>
    <w:rsid w:val="00930B35"/>
    <w:rsid w:val="00931B31"/>
    <w:rsid w:val="00931E00"/>
    <w:rsid w:val="00932124"/>
    <w:rsid w:val="00932404"/>
    <w:rsid w:val="00932D1E"/>
    <w:rsid w:val="0093421F"/>
    <w:rsid w:val="00935807"/>
    <w:rsid w:val="00935DDB"/>
    <w:rsid w:val="00936368"/>
    <w:rsid w:val="009364E3"/>
    <w:rsid w:val="00936656"/>
    <w:rsid w:val="00936B20"/>
    <w:rsid w:val="0093762E"/>
    <w:rsid w:val="009402D9"/>
    <w:rsid w:val="00940626"/>
    <w:rsid w:val="00940737"/>
    <w:rsid w:val="009408BF"/>
    <w:rsid w:val="00940B20"/>
    <w:rsid w:val="00940D8F"/>
    <w:rsid w:val="00940ED0"/>
    <w:rsid w:val="0094120E"/>
    <w:rsid w:val="00942316"/>
    <w:rsid w:val="00942508"/>
    <w:rsid w:val="00942B5A"/>
    <w:rsid w:val="00942D4F"/>
    <w:rsid w:val="009435C3"/>
    <w:rsid w:val="009444F9"/>
    <w:rsid w:val="00944893"/>
    <w:rsid w:val="00945576"/>
    <w:rsid w:val="009468FD"/>
    <w:rsid w:val="00946B7C"/>
    <w:rsid w:val="00947B69"/>
    <w:rsid w:val="00950407"/>
    <w:rsid w:val="00950D5F"/>
    <w:rsid w:val="009512DA"/>
    <w:rsid w:val="00951965"/>
    <w:rsid w:val="009532FC"/>
    <w:rsid w:val="0095344D"/>
    <w:rsid w:val="00954080"/>
    <w:rsid w:val="0095473A"/>
    <w:rsid w:val="00954F4A"/>
    <w:rsid w:val="009555F9"/>
    <w:rsid w:val="00955B07"/>
    <w:rsid w:val="00956720"/>
    <w:rsid w:val="009569AB"/>
    <w:rsid w:val="00956F04"/>
    <w:rsid w:val="00957315"/>
    <w:rsid w:val="00957B89"/>
    <w:rsid w:val="00957F7C"/>
    <w:rsid w:val="00960185"/>
    <w:rsid w:val="009610B8"/>
    <w:rsid w:val="0096145D"/>
    <w:rsid w:val="00961E42"/>
    <w:rsid w:val="00961E98"/>
    <w:rsid w:val="00962B5C"/>
    <w:rsid w:val="00962F0E"/>
    <w:rsid w:val="00964277"/>
    <w:rsid w:val="009647DE"/>
    <w:rsid w:val="0096480F"/>
    <w:rsid w:val="009656A2"/>
    <w:rsid w:val="00965C7E"/>
    <w:rsid w:val="00966602"/>
    <w:rsid w:val="009672B6"/>
    <w:rsid w:val="00967C88"/>
    <w:rsid w:val="00970022"/>
    <w:rsid w:val="009702E8"/>
    <w:rsid w:val="009704A1"/>
    <w:rsid w:val="00970784"/>
    <w:rsid w:val="009713CE"/>
    <w:rsid w:val="009720A7"/>
    <w:rsid w:val="00972353"/>
    <w:rsid w:val="00972580"/>
    <w:rsid w:val="00972BCF"/>
    <w:rsid w:val="00972EF6"/>
    <w:rsid w:val="0097326B"/>
    <w:rsid w:val="009741EB"/>
    <w:rsid w:val="0097481D"/>
    <w:rsid w:val="009753D7"/>
    <w:rsid w:val="009761A0"/>
    <w:rsid w:val="00976E99"/>
    <w:rsid w:val="009772C7"/>
    <w:rsid w:val="00977A26"/>
    <w:rsid w:val="009800AC"/>
    <w:rsid w:val="009801E5"/>
    <w:rsid w:val="00981475"/>
    <w:rsid w:val="009817FE"/>
    <w:rsid w:val="009818EA"/>
    <w:rsid w:val="00981A66"/>
    <w:rsid w:val="009834C6"/>
    <w:rsid w:val="00983F04"/>
    <w:rsid w:val="00984299"/>
    <w:rsid w:val="00984FDA"/>
    <w:rsid w:val="009850DC"/>
    <w:rsid w:val="009853FE"/>
    <w:rsid w:val="00987CD4"/>
    <w:rsid w:val="009901A0"/>
    <w:rsid w:val="00992070"/>
    <w:rsid w:val="009928E5"/>
    <w:rsid w:val="00992BB7"/>
    <w:rsid w:val="00992FA7"/>
    <w:rsid w:val="009934AC"/>
    <w:rsid w:val="00993717"/>
    <w:rsid w:val="00993F84"/>
    <w:rsid w:val="009942F7"/>
    <w:rsid w:val="00994559"/>
    <w:rsid w:val="009953BB"/>
    <w:rsid w:val="00995DE1"/>
    <w:rsid w:val="00995EF3"/>
    <w:rsid w:val="00996453"/>
    <w:rsid w:val="009967B8"/>
    <w:rsid w:val="00997EFE"/>
    <w:rsid w:val="00997F5E"/>
    <w:rsid w:val="009A0102"/>
    <w:rsid w:val="009A063B"/>
    <w:rsid w:val="009A07D2"/>
    <w:rsid w:val="009A0E89"/>
    <w:rsid w:val="009A1741"/>
    <w:rsid w:val="009A2913"/>
    <w:rsid w:val="009A2F70"/>
    <w:rsid w:val="009A312E"/>
    <w:rsid w:val="009A3797"/>
    <w:rsid w:val="009A41C9"/>
    <w:rsid w:val="009A4A81"/>
    <w:rsid w:val="009A4B0E"/>
    <w:rsid w:val="009A5431"/>
    <w:rsid w:val="009A5715"/>
    <w:rsid w:val="009A57F4"/>
    <w:rsid w:val="009A5B93"/>
    <w:rsid w:val="009A6689"/>
    <w:rsid w:val="009A720E"/>
    <w:rsid w:val="009A73A5"/>
    <w:rsid w:val="009A752E"/>
    <w:rsid w:val="009A77A1"/>
    <w:rsid w:val="009A7BDE"/>
    <w:rsid w:val="009B1624"/>
    <w:rsid w:val="009B1A78"/>
    <w:rsid w:val="009B360C"/>
    <w:rsid w:val="009B381F"/>
    <w:rsid w:val="009B401D"/>
    <w:rsid w:val="009B4088"/>
    <w:rsid w:val="009B41F3"/>
    <w:rsid w:val="009B4EEC"/>
    <w:rsid w:val="009B5033"/>
    <w:rsid w:val="009B5846"/>
    <w:rsid w:val="009B66E8"/>
    <w:rsid w:val="009B69DF"/>
    <w:rsid w:val="009B6D01"/>
    <w:rsid w:val="009B73DA"/>
    <w:rsid w:val="009B76A6"/>
    <w:rsid w:val="009C0CC1"/>
    <w:rsid w:val="009C2354"/>
    <w:rsid w:val="009C29B8"/>
    <w:rsid w:val="009C2C33"/>
    <w:rsid w:val="009C3833"/>
    <w:rsid w:val="009C38A0"/>
    <w:rsid w:val="009C534B"/>
    <w:rsid w:val="009C5EE5"/>
    <w:rsid w:val="009C6762"/>
    <w:rsid w:val="009C6CFB"/>
    <w:rsid w:val="009D13D0"/>
    <w:rsid w:val="009D1739"/>
    <w:rsid w:val="009D1AEA"/>
    <w:rsid w:val="009D2D34"/>
    <w:rsid w:val="009D3727"/>
    <w:rsid w:val="009D634C"/>
    <w:rsid w:val="009D6BD7"/>
    <w:rsid w:val="009D6E25"/>
    <w:rsid w:val="009D7988"/>
    <w:rsid w:val="009E0473"/>
    <w:rsid w:val="009E168C"/>
    <w:rsid w:val="009E1BD6"/>
    <w:rsid w:val="009E2929"/>
    <w:rsid w:val="009E3967"/>
    <w:rsid w:val="009E3ABC"/>
    <w:rsid w:val="009E4B44"/>
    <w:rsid w:val="009E4CC3"/>
    <w:rsid w:val="009E4CF5"/>
    <w:rsid w:val="009E5974"/>
    <w:rsid w:val="009E6E9C"/>
    <w:rsid w:val="009E6FD9"/>
    <w:rsid w:val="009E731F"/>
    <w:rsid w:val="009E79B9"/>
    <w:rsid w:val="009E7BB7"/>
    <w:rsid w:val="009E7BD3"/>
    <w:rsid w:val="009F0862"/>
    <w:rsid w:val="009F0EA9"/>
    <w:rsid w:val="009F1005"/>
    <w:rsid w:val="009F1428"/>
    <w:rsid w:val="009F16F4"/>
    <w:rsid w:val="009F1807"/>
    <w:rsid w:val="009F1876"/>
    <w:rsid w:val="009F1F78"/>
    <w:rsid w:val="009F273C"/>
    <w:rsid w:val="009F27A4"/>
    <w:rsid w:val="009F426C"/>
    <w:rsid w:val="009F429B"/>
    <w:rsid w:val="009F440F"/>
    <w:rsid w:val="009F44BE"/>
    <w:rsid w:val="009F4CFF"/>
    <w:rsid w:val="009F4E07"/>
    <w:rsid w:val="009F51AD"/>
    <w:rsid w:val="009F7C28"/>
    <w:rsid w:val="00A00005"/>
    <w:rsid w:val="00A00EEC"/>
    <w:rsid w:val="00A019EA"/>
    <w:rsid w:val="00A01A8F"/>
    <w:rsid w:val="00A01E49"/>
    <w:rsid w:val="00A01E87"/>
    <w:rsid w:val="00A03DB5"/>
    <w:rsid w:val="00A0450F"/>
    <w:rsid w:val="00A04726"/>
    <w:rsid w:val="00A04899"/>
    <w:rsid w:val="00A04E00"/>
    <w:rsid w:val="00A05B50"/>
    <w:rsid w:val="00A06A56"/>
    <w:rsid w:val="00A06B3C"/>
    <w:rsid w:val="00A06F91"/>
    <w:rsid w:val="00A07361"/>
    <w:rsid w:val="00A0787F"/>
    <w:rsid w:val="00A07D66"/>
    <w:rsid w:val="00A10535"/>
    <w:rsid w:val="00A119C9"/>
    <w:rsid w:val="00A11D21"/>
    <w:rsid w:val="00A127CE"/>
    <w:rsid w:val="00A12FBD"/>
    <w:rsid w:val="00A1312B"/>
    <w:rsid w:val="00A13D1F"/>
    <w:rsid w:val="00A15657"/>
    <w:rsid w:val="00A15E94"/>
    <w:rsid w:val="00A16078"/>
    <w:rsid w:val="00A1666C"/>
    <w:rsid w:val="00A16D71"/>
    <w:rsid w:val="00A17365"/>
    <w:rsid w:val="00A176BD"/>
    <w:rsid w:val="00A17918"/>
    <w:rsid w:val="00A17C5F"/>
    <w:rsid w:val="00A17CCA"/>
    <w:rsid w:val="00A20856"/>
    <w:rsid w:val="00A227CF"/>
    <w:rsid w:val="00A22BB9"/>
    <w:rsid w:val="00A23140"/>
    <w:rsid w:val="00A240A7"/>
    <w:rsid w:val="00A247AE"/>
    <w:rsid w:val="00A24CB9"/>
    <w:rsid w:val="00A2561D"/>
    <w:rsid w:val="00A258E6"/>
    <w:rsid w:val="00A25A22"/>
    <w:rsid w:val="00A26161"/>
    <w:rsid w:val="00A269EB"/>
    <w:rsid w:val="00A26D8E"/>
    <w:rsid w:val="00A2767C"/>
    <w:rsid w:val="00A30841"/>
    <w:rsid w:val="00A316DC"/>
    <w:rsid w:val="00A3282D"/>
    <w:rsid w:val="00A33168"/>
    <w:rsid w:val="00A33A3D"/>
    <w:rsid w:val="00A33C1C"/>
    <w:rsid w:val="00A342AB"/>
    <w:rsid w:val="00A3463A"/>
    <w:rsid w:val="00A34876"/>
    <w:rsid w:val="00A35014"/>
    <w:rsid w:val="00A3507F"/>
    <w:rsid w:val="00A350F5"/>
    <w:rsid w:val="00A35B4F"/>
    <w:rsid w:val="00A37597"/>
    <w:rsid w:val="00A40904"/>
    <w:rsid w:val="00A40DA7"/>
    <w:rsid w:val="00A420FC"/>
    <w:rsid w:val="00A4393B"/>
    <w:rsid w:val="00A444BD"/>
    <w:rsid w:val="00A44669"/>
    <w:rsid w:val="00A45746"/>
    <w:rsid w:val="00A45FAF"/>
    <w:rsid w:val="00A46EA7"/>
    <w:rsid w:val="00A4757B"/>
    <w:rsid w:val="00A47F61"/>
    <w:rsid w:val="00A5002D"/>
    <w:rsid w:val="00A503D1"/>
    <w:rsid w:val="00A50D52"/>
    <w:rsid w:val="00A50FBE"/>
    <w:rsid w:val="00A51392"/>
    <w:rsid w:val="00A5172B"/>
    <w:rsid w:val="00A51FC9"/>
    <w:rsid w:val="00A52A8A"/>
    <w:rsid w:val="00A53699"/>
    <w:rsid w:val="00A54A67"/>
    <w:rsid w:val="00A54B7C"/>
    <w:rsid w:val="00A553AC"/>
    <w:rsid w:val="00A55557"/>
    <w:rsid w:val="00A55DEC"/>
    <w:rsid w:val="00A56134"/>
    <w:rsid w:val="00A5676D"/>
    <w:rsid w:val="00A56CAC"/>
    <w:rsid w:val="00A57EE3"/>
    <w:rsid w:val="00A60C5A"/>
    <w:rsid w:val="00A60C84"/>
    <w:rsid w:val="00A60FCB"/>
    <w:rsid w:val="00A618F2"/>
    <w:rsid w:val="00A61C42"/>
    <w:rsid w:val="00A61DCE"/>
    <w:rsid w:val="00A62B62"/>
    <w:rsid w:val="00A62C80"/>
    <w:rsid w:val="00A633B6"/>
    <w:rsid w:val="00A63F52"/>
    <w:rsid w:val="00A6438B"/>
    <w:rsid w:val="00A64C8E"/>
    <w:rsid w:val="00A659CC"/>
    <w:rsid w:val="00A65A38"/>
    <w:rsid w:val="00A66134"/>
    <w:rsid w:val="00A667C8"/>
    <w:rsid w:val="00A667E0"/>
    <w:rsid w:val="00A66BEE"/>
    <w:rsid w:val="00A67E40"/>
    <w:rsid w:val="00A70011"/>
    <w:rsid w:val="00A700FD"/>
    <w:rsid w:val="00A705CA"/>
    <w:rsid w:val="00A70D35"/>
    <w:rsid w:val="00A71DED"/>
    <w:rsid w:val="00A71F02"/>
    <w:rsid w:val="00A72219"/>
    <w:rsid w:val="00A72260"/>
    <w:rsid w:val="00A72309"/>
    <w:rsid w:val="00A732DF"/>
    <w:rsid w:val="00A73436"/>
    <w:rsid w:val="00A73E12"/>
    <w:rsid w:val="00A73EAB"/>
    <w:rsid w:val="00A73EBB"/>
    <w:rsid w:val="00A757CC"/>
    <w:rsid w:val="00A75FB9"/>
    <w:rsid w:val="00A7611E"/>
    <w:rsid w:val="00A76CF6"/>
    <w:rsid w:val="00A770FF"/>
    <w:rsid w:val="00A808D5"/>
    <w:rsid w:val="00A80E67"/>
    <w:rsid w:val="00A81FFE"/>
    <w:rsid w:val="00A828CB"/>
    <w:rsid w:val="00A82DF9"/>
    <w:rsid w:val="00A82E68"/>
    <w:rsid w:val="00A838BF"/>
    <w:rsid w:val="00A83AB0"/>
    <w:rsid w:val="00A85156"/>
    <w:rsid w:val="00A852FA"/>
    <w:rsid w:val="00A85595"/>
    <w:rsid w:val="00A85894"/>
    <w:rsid w:val="00A87276"/>
    <w:rsid w:val="00A878CC"/>
    <w:rsid w:val="00A9000F"/>
    <w:rsid w:val="00A90419"/>
    <w:rsid w:val="00A908CC"/>
    <w:rsid w:val="00A92ED4"/>
    <w:rsid w:val="00A930C8"/>
    <w:rsid w:val="00A930EC"/>
    <w:rsid w:val="00A94B8E"/>
    <w:rsid w:val="00A974F2"/>
    <w:rsid w:val="00A97B6A"/>
    <w:rsid w:val="00A97D84"/>
    <w:rsid w:val="00AA04C4"/>
    <w:rsid w:val="00AA0AEB"/>
    <w:rsid w:val="00AA0D27"/>
    <w:rsid w:val="00AA1C0F"/>
    <w:rsid w:val="00AA1ED5"/>
    <w:rsid w:val="00AA2368"/>
    <w:rsid w:val="00AA241A"/>
    <w:rsid w:val="00AA2A8C"/>
    <w:rsid w:val="00AA3953"/>
    <w:rsid w:val="00AA3E37"/>
    <w:rsid w:val="00AA4B03"/>
    <w:rsid w:val="00AA4F6C"/>
    <w:rsid w:val="00AA4F93"/>
    <w:rsid w:val="00AA53EA"/>
    <w:rsid w:val="00AA5AD5"/>
    <w:rsid w:val="00AA609D"/>
    <w:rsid w:val="00AA6106"/>
    <w:rsid w:val="00AA6416"/>
    <w:rsid w:val="00AA65CB"/>
    <w:rsid w:val="00AA6948"/>
    <w:rsid w:val="00AA7D3A"/>
    <w:rsid w:val="00AA7DF1"/>
    <w:rsid w:val="00AB00A6"/>
    <w:rsid w:val="00AB09EB"/>
    <w:rsid w:val="00AB0D61"/>
    <w:rsid w:val="00AB12F7"/>
    <w:rsid w:val="00AB1AA6"/>
    <w:rsid w:val="00AB2434"/>
    <w:rsid w:val="00AB299D"/>
    <w:rsid w:val="00AB2A77"/>
    <w:rsid w:val="00AB2C6E"/>
    <w:rsid w:val="00AB31E4"/>
    <w:rsid w:val="00AB39EC"/>
    <w:rsid w:val="00AB3B6E"/>
    <w:rsid w:val="00AB3CBD"/>
    <w:rsid w:val="00AB448A"/>
    <w:rsid w:val="00AB6CF8"/>
    <w:rsid w:val="00AC0441"/>
    <w:rsid w:val="00AC159C"/>
    <w:rsid w:val="00AC187B"/>
    <w:rsid w:val="00AC22CB"/>
    <w:rsid w:val="00AC2B60"/>
    <w:rsid w:val="00AC45BD"/>
    <w:rsid w:val="00AC692B"/>
    <w:rsid w:val="00AC7DCD"/>
    <w:rsid w:val="00AC7FF3"/>
    <w:rsid w:val="00AD058B"/>
    <w:rsid w:val="00AD0786"/>
    <w:rsid w:val="00AD0EE1"/>
    <w:rsid w:val="00AD0F84"/>
    <w:rsid w:val="00AD1796"/>
    <w:rsid w:val="00AD1913"/>
    <w:rsid w:val="00AD19E9"/>
    <w:rsid w:val="00AD1A6A"/>
    <w:rsid w:val="00AD2011"/>
    <w:rsid w:val="00AD2886"/>
    <w:rsid w:val="00AD2DFC"/>
    <w:rsid w:val="00AD2E2A"/>
    <w:rsid w:val="00AD3153"/>
    <w:rsid w:val="00AD3774"/>
    <w:rsid w:val="00AD3A33"/>
    <w:rsid w:val="00AD3BAD"/>
    <w:rsid w:val="00AD3C60"/>
    <w:rsid w:val="00AD4215"/>
    <w:rsid w:val="00AD422C"/>
    <w:rsid w:val="00AD5335"/>
    <w:rsid w:val="00AD66C7"/>
    <w:rsid w:val="00AD6950"/>
    <w:rsid w:val="00AE0090"/>
    <w:rsid w:val="00AE1259"/>
    <w:rsid w:val="00AE1D69"/>
    <w:rsid w:val="00AE1DA7"/>
    <w:rsid w:val="00AE2793"/>
    <w:rsid w:val="00AE2910"/>
    <w:rsid w:val="00AE29FE"/>
    <w:rsid w:val="00AE2ECA"/>
    <w:rsid w:val="00AE3DE3"/>
    <w:rsid w:val="00AE4656"/>
    <w:rsid w:val="00AE4C9A"/>
    <w:rsid w:val="00AE5FF1"/>
    <w:rsid w:val="00AE62A0"/>
    <w:rsid w:val="00AE6574"/>
    <w:rsid w:val="00AE6B91"/>
    <w:rsid w:val="00AE7D4E"/>
    <w:rsid w:val="00AE7FDB"/>
    <w:rsid w:val="00AF0625"/>
    <w:rsid w:val="00AF1AD1"/>
    <w:rsid w:val="00AF1CFC"/>
    <w:rsid w:val="00AF20F7"/>
    <w:rsid w:val="00AF22FB"/>
    <w:rsid w:val="00AF2857"/>
    <w:rsid w:val="00AF2F70"/>
    <w:rsid w:val="00AF3C33"/>
    <w:rsid w:val="00AF4396"/>
    <w:rsid w:val="00AF5091"/>
    <w:rsid w:val="00AF57C2"/>
    <w:rsid w:val="00AF5A08"/>
    <w:rsid w:val="00AF5FA6"/>
    <w:rsid w:val="00AF60B1"/>
    <w:rsid w:val="00AF628F"/>
    <w:rsid w:val="00AF7868"/>
    <w:rsid w:val="00B00471"/>
    <w:rsid w:val="00B0081D"/>
    <w:rsid w:val="00B00F62"/>
    <w:rsid w:val="00B0173D"/>
    <w:rsid w:val="00B01C6E"/>
    <w:rsid w:val="00B021F9"/>
    <w:rsid w:val="00B02D85"/>
    <w:rsid w:val="00B02EF7"/>
    <w:rsid w:val="00B03709"/>
    <w:rsid w:val="00B0399C"/>
    <w:rsid w:val="00B03F40"/>
    <w:rsid w:val="00B04959"/>
    <w:rsid w:val="00B04A97"/>
    <w:rsid w:val="00B04C17"/>
    <w:rsid w:val="00B04FC0"/>
    <w:rsid w:val="00B05CA1"/>
    <w:rsid w:val="00B0640E"/>
    <w:rsid w:val="00B06466"/>
    <w:rsid w:val="00B07BE2"/>
    <w:rsid w:val="00B07E60"/>
    <w:rsid w:val="00B1008D"/>
    <w:rsid w:val="00B10431"/>
    <w:rsid w:val="00B106E0"/>
    <w:rsid w:val="00B10B1C"/>
    <w:rsid w:val="00B10C27"/>
    <w:rsid w:val="00B118CD"/>
    <w:rsid w:val="00B11916"/>
    <w:rsid w:val="00B11A53"/>
    <w:rsid w:val="00B13AB3"/>
    <w:rsid w:val="00B14632"/>
    <w:rsid w:val="00B151AE"/>
    <w:rsid w:val="00B153B3"/>
    <w:rsid w:val="00B155A8"/>
    <w:rsid w:val="00B15A53"/>
    <w:rsid w:val="00B166A5"/>
    <w:rsid w:val="00B209AC"/>
    <w:rsid w:val="00B214A1"/>
    <w:rsid w:val="00B21C2E"/>
    <w:rsid w:val="00B225DC"/>
    <w:rsid w:val="00B22CA8"/>
    <w:rsid w:val="00B22F3B"/>
    <w:rsid w:val="00B23228"/>
    <w:rsid w:val="00B2328E"/>
    <w:rsid w:val="00B2333C"/>
    <w:rsid w:val="00B237DF"/>
    <w:rsid w:val="00B24CFF"/>
    <w:rsid w:val="00B2690C"/>
    <w:rsid w:val="00B26CA4"/>
    <w:rsid w:val="00B27EA5"/>
    <w:rsid w:val="00B30317"/>
    <w:rsid w:val="00B30EDE"/>
    <w:rsid w:val="00B3117D"/>
    <w:rsid w:val="00B317CE"/>
    <w:rsid w:val="00B3263F"/>
    <w:rsid w:val="00B32E03"/>
    <w:rsid w:val="00B3350C"/>
    <w:rsid w:val="00B3374E"/>
    <w:rsid w:val="00B34259"/>
    <w:rsid w:val="00B34B18"/>
    <w:rsid w:val="00B34C46"/>
    <w:rsid w:val="00B34E4D"/>
    <w:rsid w:val="00B3543A"/>
    <w:rsid w:val="00B35E66"/>
    <w:rsid w:val="00B35EC4"/>
    <w:rsid w:val="00B37058"/>
    <w:rsid w:val="00B37998"/>
    <w:rsid w:val="00B41848"/>
    <w:rsid w:val="00B42402"/>
    <w:rsid w:val="00B43238"/>
    <w:rsid w:val="00B448D3"/>
    <w:rsid w:val="00B44B81"/>
    <w:rsid w:val="00B45C86"/>
    <w:rsid w:val="00B46247"/>
    <w:rsid w:val="00B46260"/>
    <w:rsid w:val="00B474AB"/>
    <w:rsid w:val="00B47D90"/>
    <w:rsid w:val="00B5013C"/>
    <w:rsid w:val="00B50B9E"/>
    <w:rsid w:val="00B51278"/>
    <w:rsid w:val="00B5165C"/>
    <w:rsid w:val="00B527A9"/>
    <w:rsid w:val="00B52C0A"/>
    <w:rsid w:val="00B53065"/>
    <w:rsid w:val="00B539F1"/>
    <w:rsid w:val="00B53E08"/>
    <w:rsid w:val="00B543FA"/>
    <w:rsid w:val="00B5474E"/>
    <w:rsid w:val="00B55BF8"/>
    <w:rsid w:val="00B56A4E"/>
    <w:rsid w:val="00B56C28"/>
    <w:rsid w:val="00B601C3"/>
    <w:rsid w:val="00B60DA5"/>
    <w:rsid w:val="00B6122C"/>
    <w:rsid w:val="00B6151C"/>
    <w:rsid w:val="00B6235F"/>
    <w:rsid w:val="00B6243E"/>
    <w:rsid w:val="00B62796"/>
    <w:rsid w:val="00B63339"/>
    <w:rsid w:val="00B64750"/>
    <w:rsid w:val="00B64880"/>
    <w:rsid w:val="00B65020"/>
    <w:rsid w:val="00B65D3C"/>
    <w:rsid w:val="00B65EF6"/>
    <w:rsid w:val="00B66378"/>
    <w:rsid w:val="00B669B9"/>
    <w:rsid w:val="00B66D94"/>
    <w:rsid w:val="00B670F2"/>
    <w:rsid w:val="00B678C9"/>
    <w:rsid w:val="00B705BE"/>
    <w:rsid w:val="00B70793"/>
    <w:rsid w:val="00B71A65"/>
    <w:rsid w:val="00B7304F"/>
    <w:rsid w:val="00B73A24"/>
    <w:rsid w:val="00B74D80"/>
    <w:rsid w:val="00B7517C"/>
    <w:rsid w:val="00B752C5"/>
    <w:rsid w:val="00B758C7"/>
    <w:rsid w:val="00B75DFC"/>
    <w:rsid w:val="00B77734"/>
    <w:rsid w:val="00B77766"/>
    <w:rsid w:val="00B77E72"/>
    <w:rsid w:val="00B77FB1"/>
    <w:rsid w:val="00B8006E"/>
    <w:rsid w:val="00B8008D"/>
    <w:rsid w:val="00B8065A"/>
    <w:rsid w:val="00B80C34"/>
    <w:rsid w:val="00B80E23"/>
    <w:rsid w:val="00B81261"/>
    <w:rsid w:val="00B81498"/>
    <w:rsid w:val="00B81549"/>
    <w:rsid w:val="00B81C6B"/>
    <w:rsid w:val="00B81CFA"/>
    <w:rsid w:val="00B8274F"/>
    <w:rsid w:val="00B82F55"/>
    <w:rsid w:val="00B83110"/>
    <w:rsid w:val="00B842B9"/>
    <w:rsid w:val="00B84344"/>
    <w:rsid w:val="00B8441B"/>
    <w:rsid w:val="00B84BE8"/>
    <w:rsid w:val="00B84EF5"/>
    <w:rsid w:val="00B861C9"/>
    <w:rsid w:val="00B8647E"/>
    <w:rsid w:val="00B876B7"/>
    <w:rsid w:val="00B87D23"/>
    <w:rsid w:val="00B91C4C"/>
    <w:rsid w:val="00B91F7B"/>
    <w:rsid w:val="00B92525"/>
    <w:rsid w:val="00B92CD0"/>
    <w:rsid w:val="00B93C03"/>
    <w:rsid w:val="00B956F8"/>
    <w:rsid w:val="00B95AE2"/>
    <w:rsid w:val="00B95CD6"/>
    <w:rsid w:val="00B95E10"/>
    <w:rsid w:val="00B96214"/>
    <w:rsid w:val="00B96250"/>
    <w:rsid w:val="00B9628D"/>
    <w:rsid w:val="00B96A3B"/>
    <w:rsid w:val="00B96DE6"/>
    <w:rsid w:val="00B96E5A"/>
    <w:rsid w:val="00B9712A"/>
    <w:rsid w:val="00BA0D20"/>
    <w:rsid w:val="00BA1CF1"/>
    <w:rsid w:val="00BA299E"/>
    <w:rsid w:val="00BA2D50"/>
    <w:rsid w:val="00BA2D53"/>
    <w:rsid w:val="00BA3E1D"/>
    <w:rsid w:val="00BA4193"/>
    <w:rsid w:val="00BA4955"/>
    <w:rsid w:val="00BA5016"/>
    <w:rsid w:val="00BA51E9"/>
    <w:rsid w:val="00BA5DD0"/>
    <w:rsid w:val="00BA605C"/>
    <w:rsid w:val="00BA6903"/>
    <w:rsid w:val="00BA7466"/>
    <w:rsid w:val="00BA7FEF"/>
    <w:rsid w:val="00BB03D2"/>
    <w:rsid w:val="00BB117E"/>
    <w:rsid w:val="00BB1975"/>
    <w:rsid w:val="00BB19BC"/>
    <w:rsid w:val="00BB271E"/>
    <w:rsid w:val="00BB2A9A"/>
    <w:rsid w:val="00BB2B49"/>
    <w:rsid w:val="00BB3465"/>
    <w:rsid w:val="00BB3B2A"/>
    <w:rsid w:val="00BB3B49"/>
    <w:rsid w:val="00BB4018"/>
    <w:rsid w:val="00BB45DB"/>
    <w:rsid w:val="00BB4947"/>
    <w:rsid w:val="00BB50D0"/>
    <w:rsid w:val="00BB5282"/>
    <w:rsid w:val="00BB6F45"/>
    <w:rsid w:val="00BB7FCE"/>
    <w:rsid w:val="00BC0153"/>
    <w:rsid w:val="00BC0BE9"/>
    <w:rsid w:val="00BC0E8C"/>
    <w:rsid w:val="00BC18F8"/>
    <w:rsid w:val="00BC3933"/>
    <w:rsid w:val="00BC3B1C"/>
    <w:rsid w:val="00BC47A4"/>
    <w:rsid w:val="00BC4A03"/>
    <w:rsid w:val="00BC4A41"/>
    <w:rsid w:val="00BC55C3"/>
    <w:rsid w:val="00BC5666"/>
    <w:rsid w:val="00BC5E49"/>
    <w:rsid w:val="00BC69CF"/>
    <w:rsid w:val="00BC6EFF"/>
    <w:rsid w:val="00BC7035"/>
    <w:rsid w:val="00BD0D84"/>
    <w:rsid w:val="00BD1075"/>
    <w:rsid w:val="00BD1340"/>
    <w:rsid w:val="00BD15F4"/>
    <w:rsid w:val="00BD177B"/>
    <w:rsid w:val="00BD286F"/>
    <w:rsid w:val="00BD2F5F"/>
    <w:rsid w:val="00BD33C9"/>
    <w:rsid w:val="00BD3C62"/>
    <w:rsid w:val="00BD3CE7"/>
    <w:rsid w:val="00BD41C5"/>
    <w:rsid w:val="00BD56ED"/>
    <w:rsid w:val="00BD59BC"/>
    <w:rsid w:val="00BD5B59"/>
    <w:rsid w:val="00BD5CC4"/>
    <w:rsid w:val="00BD6061"/>
    <w:rsid w:val="00BD6341"/>
    <w:rsid w:val="00BD6D6F"/>
    <w:rsid w:val="00BD70F7"/>
    <w:rsid w:val="00BD70FB"/>
    <w:rsid w:val="00BD74BA"/>
    <w:rsid w:val="00BE074D"/>
    <w:rsid w:val="00BE1381"/>
    <w:rsid w:val="00BE13BF"/>
    <w:rsid w:val="00BE1B7F"/>
    <w:rsid w:val="00BE20B3"/>
    <w:rsid w:val="00BE2275"/>
    <w:rsid w:val="00BE28E4"/>
    <w:rsid w:val="00BE2F84"/>
    <w:rsid w:val="00BE2FB6"/>
    <w:rsid w:val="00BE41D8"/>
    <w:rsid w:val="00BE4761"/>
    <w:rsid w:val="00BE49F6"/>
    <w:rsid w:val="00BE52AF"/>
    <w:rsid w:val="00BE55F8"/>
    <w:rsid w:val="00BE5660"/>
    <w:rsid w:val="00BE6A82"/>
    <w:rsid w:val="00BE6C2A"/>
    <w:rsid w:val="00BE7CA0"/>
    <w:rsid w:val="00BE7DE3"/>
    <w:rsid w:val="00BEF811"/>
    <w:rsid w:val="00BF01B8"/>
    <w:rsid w:val="00BF045E"/>
    <w:rsid w:val="00BF06ED"/>
    <w:rsid w:val="00BF147F"/>
    <w:rsid w:val="00BF198F"/>
    <w:rsid w:val="00BF1EF1"/>
    <w:rsid w:val="00BF2511"/>
    <w:rsid w:val="00BF29D1"/>
    <w:rsid w:val="00BF2CDC"/>
    <w:rsid w:val="00BF30E7"/>
    <w:rsid w:val="00BF33DB"/>
    <w:rsid w:val="00BF3495"/>
    <w:rsid w:val="00BF391E"/>
    <w:rsid w:val="00BF492A"/>
    <w:rsid w:val="00BF4AF3"/>
    <w:rsid w:val="00BF4C9C"/>
    <w:rsid w:val="00BF5425"/>
    <w:rsid w:val="00BF5575"/>
    <w:rsid w:val="00BF5DDB"/>
    <w:rsid w:val="00BF61A7"/>
    <w:rsid w:val="00BF6849"/>
    <w:rsid w:val="00BF6E67"/>
    <w:rsid w:val="00BF6EF3"/>
    <w:rsid w:val="00BF785D"/>
    <w:rsid w:val="00C00381"/>
    <w:rsid w:val="00C004D4"/>
    <w:rsid w:val="00C01608"/>
    <w:rsid w:val="00C019EE"/>
    <w:rsid w:val="00C01A16"/>
    <w:rsid w:val="00C02444"/>
    <w:rsid w:val="00C02DD7"/>
    <w:rsid w:val="00C03273"/>
    <w:rsid w:val="00C03C8F"/>
    <w:rsid w:val="00C0457E"/>
    <w:rsid w:val="00C04963"/>
    <w:rsid w:val="00C04978"/>
    <w:rsid w:val="00C04BFA"/>
    <w:rsid w:val="00C04CF6"/>
    <w:rsid w:val="00C04D33"/>
    <w:rsid w:val="00C050D4"/>
    <w:rsid w:val="00C058C7"/>
    <w:rsid w:val="00C05BF0"/>
    <w:rsid w:val="00C05E23"/>
    <w:rsid w:val="00C0616B"/>
    <w:rsid w:val="00C06276"/>
    <w:rsid w:val="00C06877"/>
    <w:rsid w:val="00C06883"/>
    <w:rsid w:val="00C06A8D"/>
    <w:rsid w:val="00C07016"/>
    <w:rsid w:val="00C079C0"/>
    <w:rsid w:val="00C07B63"/>
    <w:rsid w:val="00C07D78"/>
    <w:rsid w:val="00C07DCA"/>
    <w:rsid w:val="00C1085E"/>
    <w:rsid w:val="00C114E6"/>
    <w:rsid w:val="00C116B5"/>
    <w:rsid w:val="00C12938"/>
    <w:rsid w:val="00C14155"/>
    <w:rsid w:val="00C141E7"/>
    <w:rsid w:val="00C14494"/>
    <w:rsid w:val="00C14753"/>
    <w:rsid w:val="00C14BF8"/>
    <w:rsid w:val="00C155EC"/>
    <w:rsid w:val="00C1571F"/>
    <w:rsid w:val="00C15A1C"/>
    <w:rsid w:val="00C15FEF"/>
    <w:rsid w:val="00C16311"/>
    <w:rsid w:val="00C17033"/>
    <w:rsid w:val="00C17402"/>
    <w:rsid w:val="00C177B2"/>
    <w:rsid w:val="00C20D4F"/>
    <w:rsid w:val="00C22243"/>
    <w:rsid w:val="00C23318"/>
    <w:rsid w:val="00C23659"/>
    <w:rsid w:val="00C23BE3"/>
    <w:rsid w:val="00C2450E"/>
    <w:rsid w:val="00C249B9"/>
    <w:rsid w:val="00C24EAF"/>
    <w:rsid w:val="00C250DC"/>
    <w:rsid w:val="00C258CE"/>
    <w:rsid w:val="00C25B89"/>
    <w:rsid w:val="00C26649"/>
    <w:rsid w:val="00C26D28"/>
    <w:rsid w:val="00C2785D"/>
    <w:rsid w:val="00C278B8"/>
    <w:rsid w:val="00C30197"/>
    <w:rsid w:val="00C310AA"/>
    <w:rsid w:val="00C32086"/>
    <w:rsid w:val="00C32A0D"/>
    <w:rsid w:val="00C32B29"/>
    <w:rsid w:val="00C334A6"/>
    <w:rsid w:val="00C33533"/>
    <w:rsid w:val="00C3398A"/>
    <w:rsid w:val="00C34000"/>
    <w:rsid w:val="00C34124"/>
    <w:rsid w:val="00C346D3"/>
    <w:rsid w:val="00C35316"/>
    <w:rsid w:val="00C35AC8"/>
    <w:rsid w:val="00C36E88"/>
    <w:rsid w:val="00C37211"/>
    <w:rsid w:val="00C37CCB"/>
    <w:rsid w:val="00C37EDA"/>
    <w:rsid w:val="00C4071C"/>
    <w:rsid w:val="00C4093C"/>
    <w:rsid w:val="00C41346"/>
    <w:rsid w:val="00C41FC1"/>
    <w:rsid w:val="00C42490"/>
    <w:rsid w:val="00C427BC"/>
    <w:rsid w:val="00C42D00"/>
    <w:rsid w:val="00C435C8"/>
    <w:rsid w:val="00C4365A"/>
    <w:rsid w:val="00C439B3"/>
    <w:rsid w:val="00C4418C"/>
    <w:rsid w:val="00C44F6B"/>
    <w:rsid w:val="00C450E6"/>
    <w:rsid w:val="00C45A78"/>
    <w:rsid w:val="00C45FC5"/>
    <w:rsid w:val="00C463F1"/>
    <w:rsid w:val="00C46818"/>
    <w:rsid w:val="00C47C25"/>
    <w:rsid w:val="00C47D60"/>
    <w:rsid w:val="00C5037C"/>
    <w:rsid w:val="00C51686"/>
    <w:rsid w:val="00C5206A"/>
    <w:rsid w:val="00C52189"/>
    <w:rsid w:val="00C524BD"/>
    <w:rsid w:val="00C5334A"/>
    <w:rsid w:val="00C535D2"/>
    <w:rsid w:val="00C537B4"/>
    <w:rsid w:val="00C5384E"/>
    <w:rsid w:val="00C53F19"/>
    <w:rsid w:val="00C5448C"/>
    <w:rsid w:val="00C54918"/>
    <w:rsid w:val="00C54E96"/>
    <w:rsid w:val="00C550D8"/>
    <w:rsid w:val="00C55520"/>
    <w:rsid w:val="00C55B00"/>
    <w:rsid w:val="00C5629A"/>
    <w:rsid w:val="00C603BD"/>
    <w:rsid w:val="00C60570"/>
    <w:rsid w:val="00C619BB"/>
    <w:rsid w:val="00C61B03"/>
    <w:rsid w:val="00C61E1D"/>
    <w:rsid w:val="00C61F73"/>
    <w:rsid w:val="00C6205B"/>
    <w:rsid w:val="00C62BC2"/>
    <w:rsid w:val="00C62EF6"/>
    <w:rsid w:val="00C6306F"/>
    <w:rsid w:val="00C633B6"/>
    <w:rsid w:val="00C63FDA"/>
    <w:rsid w:val="00C640F4"/>
    <w:rsid w:val="00C6436A"/>
    <w:rsid w:val="00C64499"/>
    <w:rsid w:val="00C652A6"/>
    <w:rsid w:val="00C654F6"/>
    <w:rsid w:val="00C6586D"/>
    <w:rsid w:val="00C65894"/>
    <w:rsid w:val="00C65F39"/>
    <w:rsid w:val="00C65F3A"/>
    <w:rsid w:val="00C66528"/>
    <w:rsid w:val="00C66D0E"/>
    <w:rsid w:val="00C677F1"/>
    <w:rsid w:val="00C67AAA"/>
    <w:rsid w:val="00C67F25"/>
    <w:rsid w:val="00C67F2E"/>
    <w:rsid w:val="00C711B4"/>
    <w:rsid w:val="00C72BC1"/>
    <w:rsid w:val="00C72F77"/>
    <w:rsid w:val="00C730B2"/>
    <w:rsid w:val="00C73B7A"/>
    <w:rsid w:val="00C73EED"/>
    <w:rsid w:val="00C7401D"/>
    <w:rsid w:val="00C741B5"/>
    <w:rsid w:val="00C75223"/>
    <w:rsid w:val="00C753AD"/>
    <w:rsid w:val="00C75BA8"/>
    <w:rsid w:val="00C773A8"/>
    <w:rsid w:val="00C77C14"/>
    <w:rsid w:val="00C81496"/>
    <w:rsid w:val="00C82206"/>
    <w:rsid w:val="00C8241A"/>
    <w:rsid w:val="00C839AB"/>
    <w:rsid w:val="00C83B35"/>
    <w:rsid w:val="00C83B8C"/>
    <w:rsid w:val="00C84D2D"/>
    <w:rsid w:val="00C8586D"/>
    <w:rsid w:val="00C85A37"/>
    <w:rsid w:val="00C85B1D"/>
    <w:rsid w:val="00C85FC9"/>
    <w:rsid w:val="00C87548"/>
    <w:rsid w:val="00C8772D"/>
    <w:rsid w:val="00C87D80"/>
    <w:rsid w:val="00C90127"/>
    <w:rsid w:val="00C90230"/>
    <w:rsid w:val="00C90438"/>
    <w:rsid w:val="00C905E6"/>
    <w:rsid w:val="00C90AD8"/>
    <w:rsid w:val="00C90F95"/>
    <w:rsid w:val="00C90FB5"/>
    <w:rsid w:val="00C91100"/>
    <w:rsid w:val="00C91DD6"/>
    <w:rsid w:val="00C92A31"/>
    <w:rsid w:val="00C92DE3"/>
    <w:rsid w:val="00C93147"/>
    <w:rsid w:val="00C94F8E"/>
    <w:rsid w:val="00C95195"/>
    <w:rsid w:val="00C95D10"/>
    <w:rsid w:val="00C9627E"/>
    <w:rsid w:val="00C977FE"/>
    <w:rsid w:val="00CA0B87"/>
    <w:rsid w:val="00CA1102"/>
    <w:rsid w:val="00CA135C"/>
    <w:rsid w:val="00CA15D6"/>
    <w:rsid w:val="00CA1BD1"/>
    <w:rsid w:val="00CA1FE2"/>
    <w:rsid w:val="00CA23CE"/>
    <w:rsid w:val="00CA24CA"/>
    <w:rsid w:val="00CA3260"/>
    <w:rsid w:val="00CA55F4"/>
    <w:rsid w:val="00CA58F1"/>
    <w:rsid w:val="00CA5A1D"/>
    <w:rsid w:val="00CA6043"/>
    <w:rsid w:val="00CA6140"/>
    <w:rsid w:val="00CA6429"/>
    <w:rsid w:val="00CA69BB"/>
    <w:rsid w:val="00CA6FB0"/>
    <w:rsid w:val="00CA7716"/>
    <w:rsid w:val="00CA7C69"/>
    <w:rsid w:val="00CA7D15"/>
    <w:rsid w:val="00CB0D39"/>
    <w:rsid w:val="00CB15A4"/>
    <w:rsid w:val="00CB17FF"/>
    <w:rsid w:val="00CB19D2"/>
    <w:rsid w:val="00CB2C5C"/>
    <w:rsid w:val="00CB30B8"/>
    <w:rsid w:val="00CB32C8"/>
    <w:rsid w:val="00CB37E9"/>
    <w:rsid w:val="00CB47B7"/>
    <w:rsid w:val="00CB496D"/>
    <w:rsid w:val="00CB4B1A"/>
    <w:rsid w:val="00CB53F8"/>
    <w:rsid w:val="00CB5893"/>
    <w:rsid w:val="00CB6546"/>
    <w:rsid w:val="00CB6617"/>
    <w:rsid w:val="00CB7139"/>
    <w:rsid w:val="00CB78F5"/>
    <w:rsid w:val="00CB7C88"/>
    <w:rsid w:val="00CC09B0"/>
    <w:rsid w:val="00CC0C1F"/>
    <w:rsid w:val="00CC0D80"/>
    <w:rsid w:val="00CC1794"/>
    <w:rsid w:val="00CC1C3F"/>
    <w:rsid w:val="00CC1D51"/>
    <w:rsid w:val="00CC22AD"/>
    <w:rsid w:val="00CC3915"/>
    <w:rsid w:val="00CC3BAB"/>
    <w:rsid w:val="00CC4905"/>
    <w:rsid w:val="00CC4AB6"/>
    <w:rsid w:val="00CC4CD2"/>
    <w:rsid w:val="00CC5006"/>
    <w:rsid w:val="00CC5311"/>
    <w:rsid w:val="00CC6A1B"/>
    <w:rsid w:val="00CC7809"/>
    <w:rsid w:val="00CD0C18"/>
    <w:rsid w:val="00CD0C50"/>
    <w:rsid w:val="00CD0D83"/>
    <w:rsid w:val="00CD24EE"/>
    <w:rsid w:val="00CD2639"/>
    <w:rsid w:val="00CD26D4"/>
    <w:rsid w:val="00CD3F8C"/>
    <w:rsid w:val="00CD4442"/>
    <w:rsid w:val="00CD4982"/>
    <w:rsid w:val="00CD600C"/>
    <w:rsid w:val="00CD6130"/>
    <w:rsid w:val="00CD6794"/>
    <w:rsid w:val="00CD6D1A"/>
    <w:rsid w:val="00CD71A3"/>
    <w:rsid w:val="00CD7369"/>
    <w:rsid w:val="00CD7C0B"/>
    <w:rsid w:val="00CD7CF7"/>
    <w:rsid w:val="00CE1718"/>
    <w:rsid w:val="00CE2DA5"/>
    <w:rsid w:val="00CE4652"/>
    <w:rsid w:val="00CE4CA9"/>
    <w:rsid w:val="00CE4D2F"/>
    <w:rsid w:val="00CE4E00"/>
    <w:rsid w:val="00CE6B4F"/>
    <w:rsid w:val="00CE6CBB"/>
    <w:rsid w:val="00CE6D2A"/>
    <w:rsid w:val="00CE73C6"/>
    <w:rsid w:val="00CE7D4D"/>
    <w:rsid w:val="00CF01B2"/>
    <w:rsid w:val="00CF0525"/>
    <w:rsid w:val="00CF071E"/>
    <w:rsid w:val="00CF0B48"/>
    <w:rsid w:val="00CF1FC0"/>
    <w:rsid w:val="00CF2C88"/>
    <w:rsid w:val="00CF2E2F"/>
    <w:rsid w:val="00CF30F3"/>
    <w:rsid w:val="00CF32BE"/>
    <w:rsid w:val="00CF38C1"/>
    <w:rsid w:val="00CF3B67"/>
    <w:rsid w:val="00CF3FBB"/>
    <w:rsid w:val="00CF403D"/>
    <w:rsid w:val="00CF4916"/>
    <w:rsid w:val="00CF49FC"/>
    <w:rsid w:val="00CF4A1F"/>
    <w:rsid w:val="00CF4C18"/>
    <w:rsid w:val="00CF5DD4"/>
    <w:rsid w:val="00CF7715"/>
    <w:rsid w:val="00CF788A"/>
    <w:rsid w:val="00CF78B0"/>
    <w:rsid w:val="00CF7ACA"/>
    <w:rsid w:val="00CF7F40"/>
    <w:rsid w:val="00D008B7"/>
    <w:rsid w:val="00D00D3C"/>
    <w:rsid w:val="00D017D3"/>
    <w:rsid w:val="00D018B2"/>
    <w:rsid w:val="00D01BC8"/>
    <w:rsid w:val="00D029BB"/>
    <w:rsid w:val="00D04885"/>
    <w:rsid w:val="00D05883"/>
    <w:rsid w:val="00D06B52"/>
    <w:rsid w:val="00D0793E"/>
    <w:rsid w:val="00D07964"/>
    <w:rsid w:val="00D07EBA"/>
    <w:rsid w:val="00D1051C"/>
    <w:rsid w:val="00D10716"/>
    <w:rsid w:val="00D10DBF"/>
    <w:rsid w:val="00D11145"/>
    <w:rsid w:val="00D11B09"/>
    <w:rsid w:val="00D11E4B"/>
    <w:rsid w:val="00D12073"/>
    <w:rsid w:val="00D13549"/>
    <w:rsid w:val="00D1389A"/>
    <w:rsid w:val="00D13EAB"/>
    <w:rsid w:val="00D14698"/>
    <w:rsid w:val="00D14BF9"/>
    <w:rsid w:val="00D15B5C"/>
    <w:rsid w:val="00D16510"/>
    <w:rsid w:val="00D16AD5"/>
    <w:rsid w:val="00D16EF3"/>
    <w:rsid w:val="00D2024D"/>
    <w:rsid w:val="00D20FAF"/>
    <w:rsid w:val="00D21360"/>
    <w:rsid w:val="00D217D2"/>
    <w:rsid w:val="00D21B77"/>
    <w:rsid w:val="00D21DFA"/>
    <w:rsid w:val="00D22353"/>
    <w:rsid w:val="00D2248E"/>
    <w:rsid w:val="00D22BEB"/>
    <w:rsid w:val="00D22E37"/>
    <w:rsid w:val="00D2317D"/>
    <w:rsid w:val="00D23894"/>
    <w:rsid w:val="00D23D5F"/>
    <w:rsid w:val="00D23EE0"/>
    <w:rsid w:val="00D2507B"/>
    <w:rsid w:val="00D25315"/>
    <w:rsid w:val="00D25441"/>
    <w:rsid w:val="00D256EE"/>
    <w:rsid w:val="00D26405"/>
    <w:rsid w:val="00D26407"/>
    <w:rsid w:val="00D267BB"/>
    <w:rsid w:val="00D302F8"/>
    <w:rsid w:val="00D3064C"/>
    <w:rsid w:val="00D31AEF"/>
    <w:rsid w:val="00D32518"/>
    <w:rsid w:val="00D3289B"/>
    <w:rsid w:val="00D33415"/>
    <w:rsid w:val="00D33687"/>
    <w:rsid w:val="00D33BF2"/>
    <w:rsid w:val="00D33E91"/>
    <w:rsid w:val="00D33EE1"/>
    <w:rsid w:val="00D348EC"/>
    <w:rsid w:val="00D35473"/>
    <w:rsid w:val="00D3581B"/>
    <w:rsid w:val="00D367F5"/>
    <w:rsid w:val="00D369BF"/>
    <w:rsid w:val="00D3772A"/>
    <w:rsid w:val="00D40146"/>
    <w:rsid w:val="00D417C8"/>
    <w:rsid w:val="00D421E5"/>
    <w:rsid w:val="00D423D9"/>
    <w:rsid w:val="00D42472"/>
    <w:rsid w:val="00D42C61"/>
    <w:rsid w:val="00D440E4"/>
    <w:rsid w:val="00D4425E"/>
    <w:rsid w:val="00D451EF"/>
    <w:rsid w:val="00D454DC"/>
    <w:rsid w:val="00D4583F"/>
    <w:rsid w:val="00D468A8"/>
    <w:rsid w:val="00D4706F"/>
    <w:rsid w:val="00D47D51"/>
    <w:rsid w:val="00D47E14"/>
    <w:rsid w:val="00D5023A"/>
    <w:rsid w:val="00D5118A"/>
    <w:rsid w:val="00D516B9"/>
    <w:rsid w:val="00D51897"/>
    <w:rsid w:val="00D51ADE"/>
    <w:rsid w:val="00D526B9"/>
    <w:rsid w:val="00D540D6"/>
    <w:rsid w:val="00D5453A"/>
    <w:rsid w:val="00D548D2"/>
    <w:rsid w:val="00D549FA"/>
    <w:rsid w:val="00D550B8"/>
    <w:rsid w:val="00D55396"/>
    <w:rsid w:val="00D55B1D"/>
    <w:rsid w:val="00D55CC9"/>
    <w:rsid w:val="00D55D8A"/>
    <w:rsid w:val="00D57426"/>
    <w:rsid w:val="00D574BF"/>
    <w:rsid w:val="00D60FF0"/>
    <w:rsid w:val="00D613AF"/>
    <w:rsid w:val="00D61FB4"/>
    <w:rsid w:val="00D623B6"/>
    <w:rsid w:val="00D624EA"/>
    <w:rsid w:val="00D62A99"/>
    <w:rsid w:val="00D62BC6"/>
    <w:rsid w:val="00D64960"/>
    <w:rsid w:val="00D6581B"/>
    <w:rsid w:val="00D65CF1"/>
    <w:rsid w:val="00D65D1A"/>
    <w:rsid w:val="00D67752"/>
    <w:rsid w:val="00D701D2"/>
    <w:rsid w:val="00D70513"/>
    <w:rsid w:val="00D7090A"/>
    <w:rsid w:val="00D70A40"/>
    <w:rsid w:val="00D70F52"/>
    <w:rsid w:val="00D71F44"/>
    <w:rsid w:val="00D72095"/>
    <w:rsid w:val="00D7263E"/>
    <w:rsid w:val="00D7269B"/>
    <w:rsid w:val="00D727FF"/>
    <w:rsid w:val="00D72910"/>
    <w:rsid w:val="00D72DFD"/>
    <w:rsid w:val="00D7316F"/>
    <w:rsid w:val="00D73224"/>
    <w:rsid w:val="00D73861"/>
    <w:rsid w:val="00D73B6B"/>
    <w:rsid w:val="00D7474B"/>
    <w:rsid w:val="00D74883"/>
    <w:rsid w:val="00D74EED"/>
    <w:rsid w:val="00D75753"/>
    <w:rsid w:val="00D769A9"/>
    <w:rsid w:val="00D772E6"/>
    <w:rsid w:val="00D7756F"/>
    <w:rsid w:val="00D7761D"/>
    <w:rsid w:val="00D77801"/>
    <w:rsid w:val="00D8095F"/>
    <w:rsid w:val="00D814A4"/>
    <w:rsid w:val="00D81ACB"/>
    <w:rsid w:val="00D81CE1"/>
    <w:rsid w:val="00D81CF2"/>
    <w:rsid w:val="00D821F9"/>
    <w:rsid w:val="00D83177"/>
    <w:rsid w:val="00D83B1D"/>
    <w:rsid w:val="00D846B5"/>
    <w:rsid w:val="00D84FF6"/>
    <w:rsid w:val="00D85268"/>
    <w:rsid w:val="00D854B4"/>
    <w:rsid w:val="00D85C83"/>
    <w:rsid w:val="00D9130C"/>
    <w:rsid w:val="00D913D4"/>
    <w:rsid w:val="00D91F97"/>
    <w:rsid w:val="00D920AB"/>
    <w:rsid w:val="00D92C91"/>
    <w:rsid w:val="00D93989"/>
    <w:rsid w:val="00D96470"/>
    <w:rsid w:val="00D96604"/>
    <w:rsid w:val="00D974C7"/>
    <w:rsid w:val="00D979CB"/>
    <w:rsid w:val="00DA0571"/>
    <w:rsid w:val="00DA07CE"/>
    <w:rsid w:val="00DA1343"/>
    <w:rsid w:val="00DA27A4"/>
    <w:rsid w:val="00DA2A75"/>
    <w:rsid w:val="00DA31D2"/>
    <w:rsid w:val="00DA327A"/>
    <w:rsid w:val="00DA35F8"/>
    <w:rsid w:val="00DA438B"/>
    <w:rsid w:val="00DA4A5F"/>
    <w:rsid w:val="00DA4B0A"/>
    <w:rsid w:val="00DA4B21"/>
    <w:rsid w:val="00DA533A"/>
    <w:rsid w:val="00DA5C7F"/>
    <w:rsid w:val="00DA5D03"/>
    <w:rsid w:val="00DA6939"/>
    <w:rsid w:val="00DA6B50"/>
    <w:rsid w:val="00DA6F90"/>
    <w:rsid w:val="00DA7967"/>
    <w:rsid w:val="00DB011A"/>
    <w:rsid w:val="00DB1102"/>
    <w:rsid w:val="00DB186B"/>
    <w:rsid w:val="00DB2F30"/>
    <w:rsid w:val="00DB3160"/>
    <w:rsid w:val="00DB3FA0"/>
    <w:rsid w:val="00DB4D38"/>
    <w:rsid w:val="00DB6220"/>
    <w:rsid w:val="00DB6307"/>
    <w:rsid w:val="00DB6742"/>
    <w:rsid w:val="00DB6B68"/>
    <w:rsid w:val="00DB6CD3"/>
    <w:rsid w:val="00DB6E17"/>
    <w:rsid w:val="00DB70E8"/>
    <w:rsid w:val="00DB731C"/>
    <w:rsid w:val="00DB75F9"/>
    <w:rsid w:val="00DB78F8"/>
    <w:rsid w:val="00DB7CBE"/>
    <w:rsid w:val="00DB7EC1"/>
    <w:rsid w:val="00DC013C"/>
    <w:rsid w:val="00DC019F"/>
    <w:rsid w:val="00DC059F"/>
    <w:rsid w:val="00DC1E16"/>
    <w:rsid w:val="00DC2763"/>
    <w:rsid w:val="00DC40BB"/>
    <w:rsid w:val="00DC4115"/>
    <w:rsid w:val="00DC4161"/>
    <w:rsid w:val="00DC4C2F"/>
    <w:rsid w:val="00DC735C"/>
    <w:rsid w:val="00DC75C0"/>
    <w:rsid w:val="00DC7A69"/>
    <w:rsid w:val="00DD00B1"/>
    <w:rsid w:val="00DD1334"/>
    <w:rsid w:val="00DD17B3"/>
    <w:rsid w:val="00DD1CEE"/>
    <w:rsid w:val="00DD2096"/>
    <w:rsid w:val="00DD224C"/>
    <w:rsid w:val="00DD29F3"/>
    <w:rsid w:val="00DD30E4"/>
    <w:rsid w:val="00DD35A6"/>
    <w:rsid w:val="00DD3BC8"/>
    <w:rsid w:val="00DD4851"/>
    <w:rsid w:val="00DD4CB7"/>
    <w:rsid w:val="00DD5234"/>
    <w:rsid w:val="00DD5272"/>
    <w:rsid w:val="00DD5FF8"/>
    <w:rsid w:val="00DD69C1"/>
    <w:rsid w:val="00DD6D9F"/>
    <w:rsid w:val="00DD7355"/>
    <w:rsid w:val="00DD7D6A"/>
    <w:rsid w:val="00DE00FC"/>
    <w:rsid w:val="00DE17BF"/>
    <w:rsid w:val="00DE2A13"/>
    <w:rsid w:val="00DE344A"/>
    <w:rsid w:val="00DE3A25"/>
    <w:rsid w:val="00DE3F9F"/>
    <w:rsid w:val="00DE4600"/>
    <w:rsid w:val="00DE47A0"/>
    <w:rsid w:val="00DE4A82"/>
    <w:rsid w:val="00DE5810"/>
    <w:rsid w:val="00DE5D2B"/>
    <w:rsid w:val="00DE637E"/>
    <w:rsid w:val="00DE7041"/>
    <w:rsid w:val="00DF1296"/>
    <w:rsid w:val="00DF1AB0"/>
    <w:rsid w:val="00DF25ED"/>
    <w:rsid w:val="00DF34F4"/>
    <w:rsid w:val="00DF362C"/>
    <w:rsid w:val="00DF3B02"/>
    <w:rsid w:val="00DF3BCC"/>
    <w:rsid w:val="00DF3D50"/>
    <w:rsid w:val="00DF4C62"/>
    <w:rsid w:val="00DF5655"/>
    <w:rsid w:val="00DF5DDB"/>
    <w:rsid w:val="00DF607C"/>
    <w:rsid w:val="00DF61E5"/>
    <w:rsid w:val="00DF640A"/>
    <w:rsid w:val="00DF71C1"/>
    <w:rsid w:val="00DF7428"/>
    <w:rsid w:val="00E0082C"/>
    <w:rsid w:val="00E0181E"/>
    <w:rsid w:val="00E02151"/>
    <w:rsid w:val="00E02756"/>
    <w:rsid w:val="00E02A0D"/>
    <w:rsid w:val="00E02EDA"/>
    <w:rsid w:val="00E03120"/>
    <w:rsid w:val="00E03F11"/>
    <w:rsid w:val="00E03F16"/>
    <w:rsid w:val="00E0434D"/>
    <w:rsid w:val="00E0590C"/>
    <w:rsid w:val="00E05CAA"/>
    <w:rsid w:val="00E05CAC"/>
    <w:rsid w:val="00E06521"/>
    <w:rsid w:val="00E07432"/>
    <w:rsid w:val="00E10231"/>
    <w:rsid w:val="00E116D2"/>
    <w:rsid w:val="00E11C2D"/>
    <w:rsid w:val="00E11DA7"/>
    <w:rsid w:val="00E1219F"/>
    <w:rsid w:val="00E12600"/>
    <w:rsid w:val="00E12D52"/>
    <w:rsid w:val="00E12F0F"/>
    <w:rsid w:val="00E131EA"/>
    <w:rsid w:val="00E144E7"/>
    <w:rsid w:val="00E148BD"/>
    <w:rsid w:val="00E15257"/>
    <w:rsid w:val="00E153E8"/>
    <w:rsid w:val="00E15D2A"/>
    <w:rsid w:val="00E160FF"/>
    <w:rsid w:val="00E1671D"/>
    <w:rsid w:val="00E167AF"/>
    <w:rsid w:val="00E1714C"/>
    <w:rsid w:val="00E17535"/>
    <w:rsid w:val="00E17C21"/>
    <w:rsid w:val="00E17F9A"/>
    <w:rsid w:val="00E20495"/>
    <w:rsid w:val="00E20810"/>
    <w:rsid w:val="00E20898"/>
    <w:rsid w:val="00E20B9B"/>
    <w:rsid w:val="00E22045"/>
    <w:rsid w:val="00E22ABD"/>
    <w:rsid w:val="00E2523F"/>
    <w:rsid w:val="00E25A05"/>
    <w:rsid w:val="00E25D38"/>
    <w:rsid w:val="00E25DC3"/>
    <w:rsid w:val="00E25E62"/>
    <w:rsid w:val="00E25EC9"/>
    <w:rsid w:val="00E25EED"/>
    <w:rsid w:val="00E2650B"/>
    <w:rsid w:val="00E2786E"/>
    <w:rsid w:val="00E27938"/>
    <w:rsid w:val="00E27AD5"/>
    <w:rsid w:val="00E27DF6"/>
    <w:rsid w:val="00E310A9"/>
    <w:rsid w:val="00E31422"/>
    <w:rsid w:val="00E31A4C"/>
    <w:rsid w:val="00E31B88"/>
    <w:rsid w:val="00E33005"/>
    <w:rsid w:val="00E34B0C"/>
    <w:rsid w:val="00E34CAE"/>
    <w:rsid w:val="00E35271"/>
    <w:rsid w:val="00E357C5"/>
    <w:rsid w:val="00E36934"/>
    <w:rsid w:val="00E37E57"/>
    <w:rsid w:val="00E37F5F"/>
    <w:rsid w:val="00E407E2"/>
    <w:rsid w:val="00E41C9C"/>
    <w:rsid w:val="00E43C52"/>
    <w:rsid w:val="00E44B14"/>
    <w:rsid w:val="00E45B65"/>
    <w:rsid w:val="00E45C3A"/>
    <w:rsid w:val="00E464CC"/>
    <w:rsid w:val="00E469AE"/>
    <w:rsid w:val="00E50B1F"/>
    <w:rsid w:val="00E50BDC"/>
    <w:rsid w:val="00E50EEE"/>
    <w:rsid w:val="00E51A25"/>
    <w:rsid w:val="00E51C10"/>
    <w:rsid w:val="00E523BD"/>
    <w:rsid w:val="00E52D01"/>
    <w:rsid w:val="00E530BA"/>
    <w:rsid w:val="00E53800"/>
    <w:rsid w:val="00E53C3C"/>
    <w:rsid w:val="00E5447A"/>
    <w:rsid w:val="00E5461A"/>
    <w:rsid w:val="00E54CB4"/>
    <w:rsid w:val="00E55F3E"/>
    <w:rsid w:val="00E55FC6"/>
    <w:rsid w:val="00E56560"/>
    <w:rsid w:val="00E5690C"/>
    <w:rsid w:val="00E56A23"/>
    <w:rsid w:val="00E570A5"/>
    <w:rsid w:val="00E576B1"/>
    <w:rsid w:val="00E602F9"/>
    <w:rsid w:val="00E60579"/>
    <w:rsid w:val="00E61040"/>
    <w:rsid w:val="00E62C97"/>
    <w:rsid w:val="00E631AE"/>
    <w:rsid w:val="00E63459"/>
    <w:rsid w:val="00E640C3"/>
    <w:rsid w:val="00E650B4"/>
    <w:rsid w:val="00E658B9"/>
    <w:rsid w:val="00E6655D"/>
    <w:rsid w:val="00E6659A"/>
    <w:rsid w:val="00E66FFA"/>
    <w:rsid w:val="00E677C3"/>
    <w:rsid w:val="00E7145C"/>
    <w:rsid w:val="00E7289D"/>
    <w:rsid w:val="00E72E46"/>
    <w:rsid w:val="00E733A7"/>
    <w:rsid w:val="00E73D41"/>
    <w:rsid w:val="00E74BBD"/>
    <w:rsid w:val="00E7536C"/>
    <w:rsid w:val="00E7555B"/>
    <w:rsid w:val="00E75D5B"/>
    <w:rsid w:val="00E7662A"/>
    <w:rsid w:val="00E76DA0"/>
    <w:rsid w:val="00E77E5F"/>
    <w:rsid w:val="00E806A2"/>
    <w:rsid w:val="00E8126D"/>
    <w:rsid w:val="00E81535"/>
    <w:rsid w:val="00E816BE"/>
    <w:rsid w:val="00E81983"/>
    <w:rsid w:val="00E82585"/>
    <w:rsid w:val="00E82BE4"/>
    <w:rsid w:val="00E82E11"/>
    <w:rsid w:val="00E82F53"/>
    <w:rsid w:val="00E836C4"/>
    <w:rsid w:val="00E83C2C"/>
    <w:rsid w:val="00E85DA0"/>
    <w:rsid w:val="00E864F0"/>
    <w:rsid w:val="00E867F2"/>
    <w:rsid w:val="00E86F0B"/>
    <w:rsid w:val="00E87977"/>
    <w:rsid w:val="00E87DB4"/>
    <w:rsid w:val="00E90668"/>
    <w:rsid w:val="00E90DDB"/>
    <w:rsid w:val="00E91325"/>
    <w:rsid w:val="00E93605"/>
    <w:rsid w:val="00E943D7"/>
    <w:rsid w:val="00E94BD5"/>
    <w:rsid w:val="00E94C8B"/>
    <w:rsid w:val="00E94DAB"/>
    <w:rsid w:val="00E960B9"/>
    <w:rsid w:val="00E9648D"/>
    <w:rsid w:val="00E97727"/>
    <w:rsid w:val="00EA090A"/>
    <w:rsid w:val="00EA0CB4"/>
    <w:rsid w:val="00EA1799"/>
    <w:rsid w:val="00EA1833"/>
    <w:rsid w:val="00EA1A34"/>
    <w:rsid w:val="00EA1EE2"/>
    <w:rsid w:val="00EA1FA6"/>
    <w:rsid w:val="00EA2576"/>
    <w:rsid w:val="00EA2BE8"/>
    <w:rsid w:val="00EA2C41"/>
    <w:rsid w:val="00EA2F57"/>
    <w:rsid w:val="00EA4129"/>
    <w:rsid w:val="00EA48E8"/>
    <w:rsid w:val="00EA4B2E"/>
    <w:rsid w:val="00EA4CD3"/>
    <w:rsid w:val="00EA6123"/>
    <w:rsid w:val="00EA6951"/>
    <w:rsid w:val="00EA6FC9"/>
    <w:rsid w:val="00EA7DEC"/>
    <w:rsid w:val="00EA7F2B"/>
    <w:rsid w:val="00EB080E"/>
    <w:rsid w:val="00EB0E36"/>
    <w:rsid w:val="00EB0E99"/>
    <w:rsid w:val="00EB1D74"/>
    <w:rsid w:val="00EB2374"/>
    <w:rsid w:val="00EB2415"/>
    <w:rsid w:val="00EB2589"/>
    <w:rsid w:val="00EB25C1"/>
    <w:rsid w:val="00EB27A9"/>
    <w:rsid w:val="00EB3415"/>
    <w:rsid w:val="00EB3836"/>
    <w:rsid w:val="00EB52BF"/>
    <w:rsid w:val="00EB6CE5"/>
    <w:rsid w:val="00EB7F60"/>
    <w:rsid w:val="00EC0C53"/>
    <w:rsid w:val="00EC0E99"/>
    <w:rsid w:val="00EC1C2C"/>
    <w:rsid w:val="00EC1EAC"/>
    <w:rsid w:val="00EC3011"/>
    <w:rsid w:val="00EC3CD3"/>
    <w:rsid w:val="00EC4D51"/>
    <w:rsid w:val="00EC5420"/>
    <w:rsid w:val="00EC5446"/>
    <w:rsid w:val="00EC591D"/>
    <w:rsid w:val="00EC59C5"/>
    <w:rsid w:val="00EC60FB"/>
    <w:rsid w:val="00ED038B"/>
    <w:rsid w:val="00ED0420"/>
    <w:rsid w:val="00ED058F"/>
    <w:rsid w:val="00ED0EC4"/>
    <w:rsid w:val="00ED0EF3"/>
    <w:rsid w:val="00ED0FDB"/>
    <w:rsid w:val="00ED1FF5"/>
    <w:rsid w:val="00ED299D"/>
    <w:rsid w:val="00ED29DE"/>
    <w:rsid w:val="00ED2B34"/>
    <w:rsid w:val="00ED35A3"/>
    <w:rsid w:val="00ED3858"/>
    <w:rsid w:val="00ED3904"/>
    <w:rsid w:val="00ED4683"/>
    <w:rsid w:val="00ED4875"/>
    <w:rsid w:val="00ED4D69"/>
    <w:rsid w:val="00ED5810"/>
    <w:rsid w:val="00ED584F"/>
    <w:rsid w:val="00ED5D67"/>
    <w:rsid w:val="00ED6566"/>
    <w:rsid w:val="00ED6966"/>
    <w:rsid w:val="00ED699E"/>
    <w:rsid w:val="00ED740F"/>
    <w:rsid w:val="00EE00F4"/>
    <w:rsid w:val="00EE0FE5"/>
    <w:rsid w:val="00EE1019"/>
    <w:rsid w:val="00EE1288"/>
    <w:rsid w:val="00EE16BA"/>
    <w:rsid w:val="00EE19C3"/>
    <w:rsid w:val="00EE1CF1"/>
    <w:rsid w:val="00EE1E53"/>
    <w:rsid w:val="00EE2711"/>
    <w:rsid w:val="00EE2A4B"/>
    <w:rsid w:val="00EE305E"/>
    <w:rsid w:val="00EE3ACA"/>
    <w:rsid w:val="00EE42B5"/>
    <w:rsid w:val="00EE517C"/>
    <w:rsid w:val="00EE554D"/>
    <w:rsid w:val="00EE5D40"/>
    <w:rsid w:val="00EE61B9"/>
    <w:rsid w:val="00EE6E5D"/>
    <w:rsid w:val="00EE7629"/>
    <w:rsid w:val="00EE763B"/>
    <w:rsid w:val="00EE7E7E"/>
    <w:rsid w:val="00EF0306"/>
    <w:rsid w:val="00EF035C"/>
    <w:rsid w:val="00EF0383"/>
    <w:rsid w:val="00EF113D"/>
    <w:rsid w:val="00EF1E51"/>
    <w:rsid w:val="00EF5896"/>
    <w:rsid w:val="00EF5A82"/>
    <w:rsid w:val="00EF5C96"/>
    <w:rsid w:val="00EF64D5"/>
    <w:rsid w:val="00EF6B7E"/>
    <w:rsid w:val="00EF6FA9"/>
    <w:rsid w:val="00EF74E9"/>
    <w:rsid w:val="00F004B1"/>
    <w:rsid w:val="00F00693"/>
    <w:rsid w:val="00F00DD7"/>
    <w:rsid w:val="00F01232"/>
    <w:rsid w:val="00F017C4"/>
    <w:rsid w:val="00F01ACA"/>
    <w:rsid w:val="00F03AE6"/>
    <w:rsid w:val="00F0441A"/>
    <w:rsid w:val="00F04E4E"/>
    <w:rsid w:val="00F04F71"/>
    <w:rsid w:val="00F054E2"/>
    <w:rsid w:val="00F05778"/>
    <w:rsid w:val="00F05955"/>
    <w:rsid w:val="00F05A2A"/>
    <w:rsid w:val="00F05BD5"/>
    <w:rsid w:val="00F05DE4"/>
    <w:rsid w:val="00F05F1C"/>
    <w:rsid w:val="00F063C0"/>
    <w:rsid w:val="00F07F5A"/>
    <w:rsid w:val="00F115D4"/>
    <w:rsid w:val="00F11B70"/>
    <w:rsid w:val="00F11CF9"/>
    <w:rsid w:val="00F12566"/>
    <w:rsid w:val="00F1278D"/>
    <w:rsid w:val="00F12D03"/>
    <w:rsid w:val="00F13220"/>
    <w:rsid w:val="00F13475"/>
    <w:rsid w:val="00F1396B"/>
    <w:rsid w:val="00F14D66"/>
    <w:rsid w:val="00F155C3"/>
    <w:rsid w:val="00F155EE"/>
    <w:rsid w:val="00F16CF1"/>
    <w:rsid w:val="00F173D5"/>
    <w:rsid w:val="00F17B90"/>
    <w:rsid w:val="00F21991"/>
    <w:rsid w:val="00F21AB9"/>
    <w:rsid w:val="00F21CFD"/>
    <w:rsid w:val="00F22BF9"/>
    <w:rsid w:val="00F23100"/>
    <w:rsid w:val="00F236B0"/>
    <w:rsid w:val="00F2384D"/>
    <w:rsid w:val="00F23A6F"/>
    <w:rsid w:val="00F24F71"/>
    <w:rsid w:val="00F2654C"/>
    <w:rsid w:val="00F26BCF"/>
    <w:rsid w:val="00F2797C"/>
    <w:rsid w:val="00F2797E"/>
    <w:rsid w:val="00F27D14"/>
    <w:rsid w:val="00F306F1"/>
    <w:rsid w:val="00F31973"/>
    <w:rsid w:val="00F31992"/>
    <w:rsid w:val="00F320FF"/>
    <w:rsid w:val="00F32E8A"/>
    <w:rsid w:val="00F339DF"/>
    <w:rsid w:val="00F34373"/>
    <w:rsid w:val="00F344FD"/>
    <w:rsid w:val="00F35242"/>
    <w:rsid w:val="00F3559E"/>
    <w:rsid w:val="00F35672"/>
    <w:rsid w:val="00F35F4E"/>
    <w:rsid w:val="00F3689E"/>
    <w:rsid w:val="00F37093"/>
    <w:rsid w:val="00F3739A"/>
    <w:rsid w:val="00F37D61"/>
    <w:rsid w:val="00F400A0"/>
    <w:rsid w:val="00F4126E"/>
    <w:rsid w:val="00F418A0"/>
    <w:rsid w:val="00F41CAC"/>
    <w:rsid w:val="00F432D9"/>
    <w:rsid w:val="00F4368A"/>
    <w:rsid w:val="00F43920"/>
    <w:rsid w:val="00F43A56"/>
    <w:rsid w:val="00F4423A"/>
    <w:rsid w:val="00F44A91"/>
    <w:rsid w:val="00F45B7D"/>
    <w:rsid w:val="00F46686"/>
    <w:rsid w:val="00F5008D"/>
    <w:rsid w:val="00F50ACD"/>
    <w:rsid w:val="00F512E4"/>
    <w:rsid w:val="00F51408"/>
    <w:rsid w:val="00F51CEE"/>
    <w:rsid w:val="00F52419"/>
    <w:rsid w:val="00F52DEB"/>
    <w:rsid w:val="00F5344F"/>
    <w:rsid w:val="00F53885"/>
    <w:rsid w:val="00F538AA"/>
    <w:rsid w:val="00F53F90"/>
    <w:rsid w:val="00F54D82"/>
    <w:rsid w:val="00F54D86"/>
    <w:rsid w:val="00F54E46"/>
    <w:rsid w:val="00F55533"/>
    <w:rsid w:val="00F55B66"/>
    <w:rsid w:val="00F568CD"/>
    <w:rsid w:val="00F573EB"/>
    <w:rsid w:val="00F60275"/>
    <w:rsid w:val="00F60568"/>
    <w:rsid w:val="00F6105A"/>
    <w:rsid w:val="00F61398"/>
    <w:rsid w:val="00F61C51"/>
    <w:rsid w:val="00F6209C"/>
    <w:rsid w:val="00F620B0"/>
    <w:rsid w:val="00F62561"/>
    <w:rsid w:val="00F62955"/>
    <w:rsid w:val="00F62B4F"/>
    <w:rsid w:val="00F6436A"/>
    <w:rsid w:val="00F6458F"/>
    <w:rsid w:val="00F64A03"/>
    <w:rsid w:val="00F65D85"/>
    <w:rsid w:val="00F65EC0"/>
    <w:rsid w:val="00F65FD5"/>
    <w:rsid w:val="00F66371"/>
    <w:rsid w:val="00F66CBB"/>
    <w:rsid w:val="00F67027"/>
    <w:rsid w:val="00F67136"/>
    <w:rsid w:val="00F67432"/>
    <w:rsid w:val="00F676C1"/>
    <w:rsid w:val="00F67BFB"/>
    <w:rsid w:val="00F67DB7"/>
    <w:rsid w:val="00F7088F"/>
    <w:rsid w:val="00F70969"/>
    <w:rsid w:val="00F70ADD"/>
    <w:rsid w:val="00F70BC1"/>
    <w:rsid w:val="00F70EB2"/>
    <w:rsid w:val="00F711E0"/>
    <w:rsid w:val="00F71268"/>
    <w:rsid w:val="00F71726"/>
    <w:rsid w:val="00F717A8"/>
    <w:rsid w:val="00F71DB4"/>
    <w:rsid w:val="00F72347"/>
    <w:rsid w:val="00F725E6"/>
    <w:rsid w:val="00F728B8"/>
    <w:rsid w:val="00F72EF4"/>
    <w:rsid w:val="00F731F6"/>
    <w:rsid w:val="00F73AE8"/>
    <w:rsid w:val="00F7493C"/>
    <w:rsid w:val="00F753A7"/>
    <w:rsid w:val="00F76072"/>
    <w:rsid w:val="00F76790"/>
    <w:rsid w:val="00F77100"/>
    <w:rsid w:val="00F7726F"/>
    <w:rsid w:val="00F80025"/>
    <w:rsid w:val="00F80164"/>
    <w:rsid w:val="00F8039A"/>
    <w:rsid w:val="00F81886"/>
    <w:rsid w:val="00F81F45"/>
    <w:rsid w:val="00F82BA3"/>
    <w:rsid w:val="00F8305D"/>
    <w:rsid w:val="00F8325A"/>
    <w:rsid w:val="00F83B4B"/>
    <w:rsid w:val="00F83D1A"/>
    <w:rsid w:val="00F83D60"/>
    <w:rsid w:val="00F84248"/>
    <w:rsid w:val="00F847C9"/>
    <w:rsid w:val="00F84C19"/>
    <w:rsid w:val="00F85872"/>
    <w:rsid w:val="00F85968"/>
    <w:rsid w:val="00F87573"/>
    <w:rsid w:val="00F91CB2"/>
    <w:rsid w:val="00F92FED"/>
    <w:rsid w:val="00F93234"/>
    <w:rsid w:val="00F937DE"/>
    <w:rsid w:val="00F94996"/>
    <w:rsid w:val="00F94FE2"/>
    <w:rsid w:val="00F9508E"/>
    <w:rsid w:val="00F95432"/>
    <w:rsid w:val="00F9620B"/>
    <w:rsid w:val="00F96F58"/>
    <w:rsid w:val="00F96F85"/>
    <w:rsid w:val="00F970F4"/>
    <w:rsid w:val="00F97723"/>
    <w:rsid w:val="00FA01B4"/>
    <w:rsid w:val="00FA0491"/>
    <w:rsid w:val="00FA09CC"/>
    <w:rsid w:val="00FA0D9D"/>
    <w:rsid w:val="00FA152B"/>
    <w:rsid w:val="00FA1C1F"/>
    <w:rsid w:val="00FA2A09"/>
    <w:rsid w:val="00FA3F6B"/>
    <w:rsid w:val="00FA4370"/>
    <w:rsid w:val="00FA68D0"/>
    <w:rsid w:val="00FA6E54"/>
    <w:rsid w:val="00FA7158"/>
    <w:rsid w:val="00FA7D35"/>
    <w:rsid w:val="00FA7EFE"/>
    <w:rsid w:val="00FAC2B1"/>
    <w:rsid w:val="00FB080A"/>
    <w:rsid w:val="00FB17A8"/>
    <w:rsid w:val="00FB3358"/>
    <w:rsid w:val="00FB379E"/>
    <w:rsid w:val="00FB3CFF"/>
    <w:rsid w:val="00FB45FC"/>
    <w:rsid w:val="00FB4D59"/>
    <w:rsid w:val="00FB50CE"/>
    <w:rsid w:val="00FB5501"/>
    <w:rsid w:val="00FB5655"/>
    <w:rsid w:val="00FB5900"/>
    <w:rsid w:val="00FB6F3A"/>
    <w:rsid w:val="00FBA944"/>
    <w:rsid w:val="00FC04C8"/>
    <w:rsid w:val="00FC1253"/>
    <w:rsid w:val="00FC28BB"/>
    <w:rsid w:val="00FC2AE7"/>
    <w:rsid w:val="00FC3A48"/>
    <w:rsid w:val="00FC4224"/>
    <w:rsid w:val="00FC4B72"/>
    <w:rsid w:val="00FC7068"/>
    <w:rsid w:val="00FC75FF"/>
    <w:rsid w:val="00FC7DC7"/>
    <w:rsid w:val="00FC92CC"/>
    <w:rsid w:val="00FD0810"/>
    <w:rsid w:val="00FD0A3B"/>
    <w:rsid w:val="00FD0BEC"/>
    <w:rsid w:val="00FD109B"/>
    <w:rsid w:val="00FD19A4"/>
    <w:rsid w:val="00FD1EB5"/>
    <w:rsid w:val="00FD23EF"/>
    <w:rsid w:val="00FD35FD"/>
    <w:rsid w:val="00FD3D58"/>
    <w:rsid w:val="00FD3E1A"/>
    <w:rsid w:val="00FD3EDF"/>
    <w:rsid w:val="00FD41B1"/>
    <w:rsid w:val="00FD442D"/>
    <w:rsid w:val="00FD4476"/>
    <w:rsid w:val="00FD5063"/>
    <w:rsid w:val="00FD5512"/>
    <w:rsid w:val="00FD5681"/>
    <w:rsid w:val="00FD57C9"/>
    <w:rsid w:val="00FD5856"/>
    <w:rsid w:val="00FD5B68"/>
    <w:rsid w:val="00FD6C71"/>
    <w:rsid w:val="00FD6E37"/>
    <w:rsid w:val="00FD7171"/>
    <w:rsid w:val="00FD756E"/>
    <w:rsid w:val="00FD7927"/>
    <w:rsid w:val="00FD7C48"/>
    <w:rsid w:val="00FE0895"/>
    <w:rsid w:val="00FE08F9"/>
    <w:rsid w:val="00FE120B"/>
    <w:rsid w:val="00FE17B8"/>
    <w:rsid w:val="00FE41AC"/>
    <w:rsid w:val="00FE4E6B"/>
    <w:rsid w:val="00FE539F"/>
    <w:rsid w:val="00FE54A9"/>
    <w:rsid w:val="00FE6567"/>
    <w:rsid w:val="00FE674B"/>
    <w:rsid w:val="00FE73D0"/>
    <w:rsid w:val="00FF10F3"/>
    <w:rsid w:val="00FF1A6E"/>
    <w:rsid w:val="00FF2E53"/>
    <w:rsid w:val="00FF3C4B"/>
    <w:rsid w:val="00FF40C5"/>
    <w:rsid w:val="00FF4667"/>
    <w:rsid w:val="00FF4C50"/>
    <w:rsid w:val="00FF5109"/>
    <w:rsid w:val="00FF55F2"/>
    <w:rsid w:val="00FF55F8"/>
    <w:rsid w:val="00FF5E34"/>
    <w:rsid w:val="00FF697E"/>
    <w:rsid w:val="00FF6B75"/>
    <w:rsid w:val="00FF71C9"/>
    <w:rsid w:val="01114F69"/>
    <w:rsid w:val="01145229"/>
    <w:rsid w:val="0117064D"/>
    <w:rsid w:val="012EB0B5"/>
    <w:rsid w:val="014265A0"/>
    <w:rsid w:val="01636218"/>
    <w:rsid w:val="01657E59"/>
    <w:rsid w:val="016F527C"/>
    <w:rsid w:val="01902CC9"/>
    <w:rsid w:val="019CACDB"/>
    <w:rsid w:val="01A505DC"/>
    <w:rsid w:val="01B96F7C"/>
    <w:rsid w:val="01BBC8B7"/>
    <w:rsid w:val="01C5AE44"/>
    <w:rsid w:val="01D722A0"/>
    <w:rsid w:val="01EB3263"/>
    <w:rsid w:val="01FFB587"/>
    <w:rsid w:val="02084F2C"/>
    <w:rsid w:val="0216C77C"/>
    <w:rsid w:val="021A9BF4"/>
    <w:rsid w:val="0220A236"/>
    <w:rsid w:val="022E1C92"/>
    <w:rsid w:val="02378D8F"/>
    <w:rsid w:val="0237DA7D"/>
    <w:rsid w:val="024C6630"/>
    <w:rsid w:val="0264F715"/>
    <w:rsid w:val="026FC661"/>
    <w:rsid w:val="0275BAAE"/>
    <w:rsid w:val="0283C3BF"/>
    <w:rsid w:val="0283F690"/>
    <w:rsid w:val="02879837"/>
    <w:rsid w:val="029D1819"/>
    <w:rsid w:val="02A00142"/>
    <w:rsid w:val="02BC4A1A"/>
    <w:rsid w:val="02BD87FC"/>
    <w:rsid w:val="02CD6F0B"/>
    <w:rsid w:val="02DBDC57"/>
    <w:rsid w:val="02EE304C"/>
    <w:rsid w:val="02EF7C6B"/>
    <w:rsid w:val="030BCAFB"/>
    <w:rsid w:val="030E2C16"/>
    <w:rsid w:val="03272948"/>
    <w:rsid w:val="033878F6"/>
    <w:rsid w:val="0339450B"/>
    <w:rsid w:val="033A931B"/>
    <w:rsid w:val="0349E0D5"/>
    <w:rsid w:val="034C333D"/>
    <w:rsid w:val="03773E3F"/>
    <w:rsid w:val="03841A7F"/>
    <w:rsid w:val="03BACD72"/>
    <w:rsid w:val="03BC1226"/>
    <w:rsid w:val="03C0D783"/>
    <w:rsid w:val="03CABD47"/>
    <w:rsid w:val="03D12610"/>
    <w:rsid w:val="03E086E6"/>
    <w:rsid w:val="03F5A82A"/>
    <w:rsid w:val="0424857A"/>
    <w:rsid w:val="042BFE90"/>
    <w:rsid w:val="04416C7D"/>
    <w:rsid w:val="04562891"/>
    <w:rsid w:val="045FE1E6"/>
    <w:rsid w:val="0460BAFD"/>
    <w:rsid w:val="0460CC69"/>
    <w:rsid w:val="0480AC88"/>
    <w:rsid w:val="0498F471"/>
    <w:rsid w:val="04B9466D"/>
    <w:rsid w:val="04D1807E"/>
    <w:rsid w:val="04D7856C"/>
    <w:rsid w:val="04E474B8"/>
    <w:rsid w:val="050B4F4B"/>
    <w:rsid w:val="0512008C"/>
    <w:rsid w:val="052E07FD"/>
    <w:rsid w:val="053C2A74"/>
    <w:rsid w:val="05496548"/>
    <w:rsid w:val="054B2FC5"/>
    <w:rsid w:val="05646299"/>
    <w:rsid w:val="056485A1"/>
    <w:rsid w:val="058296F5"/>
    <w:rsid w:val="05935F2D"/>
    <w:rsid w:val="0598AA96"/>
    <w:rsid w:val="059B862C"/>
    <w:rsid w:val="059CCAA8"/>
    <w:rsid w:val="05D909BF"/>
    <w:rsid w:val="05DF3861"/>
    <w:rsid w:val="05F1F8F2"/>
    <w:rsid w:val="05FE145D"/>
    <w:rsid w:val="06029117"/>
    <w:rsid w:val="060AD1D8"/>
    <w:rsid w:val="061D5C76"/>
    <w:rsid w:val="061FD5ED"/>
    <w:rsid w:val="06304A2A"/>
    <w:rsid w:val="063DC160"/>
    <w:rsid w:val="065944B3"/>
    <w:rsid w:val="0665875C"/>
    <w:rsid w:val="06754FD1"/>
    <w:rsid w:val="0684F711"/>
    <w:rsid w:val="068BA094"/>
    <w:rsid w:val="069202DE"/>
    <w:rsid w:val="0698CCD8"/>
    <w:rsid w:val="06A4B2F1"/>
    <w:rsid w:val="06A53BD7"/>
    <w:rsid w:val="06C62EF5"/>
    <w:rsid w:val="06CC4AE5"/>
    <w:rsid w:val="06EA22FD"/>
    <w:rsid w:val="06F87CA5"/>
    <w:rsid w:val="06FB90A5"/>
    <w:rsid w:val="06FE7366"/>
    <w:rsid w:val="0704C1C2"/>
    <w:rsid w:val="071269F0"/>
    <w:rsid w:val="0712D81F"/>
    <w:rsid w:val="07185E3D"/>
    <w:rsid w:val="071C2B7A"/>
    <w:rsid w:val="0723A1E0"/>
    <w:rsid w:val="074987B8"/>
    <w:rsid w:val="074E4564"/>
    <w:rsid w:val="07506C3D"/>
    <w:rsid w:val="0757668E"/>
    <w:rsid w:val="076F58D5"/>
    <w:rsid w:val="0790DBAA"/>
    <w:rsid w:val="07A4D7E9"/>
    <w:rsid w:val="07A66AED"/>
    <w:rsid w:val="07B9333E"/>
    <w:rsid w:val="07C9F328"/>
    <w:rsid w:val="07D28C24"/>
    <w:rsid w:val="07D319AF"/>
    <w:rsid w:val="07DE9BE1"/>
    <w:rsid w:val="07E36AFE"/>
    <w:rsid w:val="07E96286"/>
    <w:rsid w:val="07F5CB77"/>
    <w:rsid w:val="0805C6FF"/>
    <w:rsid w:val="08065FB4"/>
    <w:rsid w:val="082F4055"/>
    <w:rsid w:val="084B8879"/>
    <w:rsid w:val="087307C1"/>
    <w:rsid w:val="08828EC7"/>
    <w:rsid w:val="089A80D7"/>
    <w:rsid w:val="08C8EAB2"/>
    <w:rsid w:val="08CB9767"/>
    <w:rsid w:val="08DEB4DA"/>
    <w:rsid w:val="08F4B609"/>
    <w:rsid w:val="09098D8A"/>
    <w:rsid w:val="091E6955"/>
    <w:rsid w:val="09310BC6"/>
    <w:rsid w:val="09461B15"/>
    <w:rsid w:val="094E77DA"/>
    <w:rsid w:val="0972A1E2"/>
    <w:rsid w:val="099110E9"/>
    <w:rsid w:val="099CE3B1"/>
    <w:rsid w:val="09AA224F"/>
    <w:rsid w:val="09AD48F2"/>
    <w:rsid w:val="09AE7D56"/>
    <w:rsid w:val="09CD095C"/>
    <w:rsid w:val="09DBC619"/>
    <w:rsid w:val="09EA713A"/>
    <w:rsid w:val="0A17A4C8"/>
    <w:rsid w:val="0A20A498"/>
    <w:rsid w:val="0A2BD4F7"/>
    <w:rsid w:val="0A30F3C9"/>
    <w:rsid w:val="0A33C190"/>
    <w:rsid w:val="0A3FF9EC"/>
    <w:rsid w:val="0A4B8F7B"/>
    <w:rsid w:val="0A714D8C"/>
    <w:rsid w:val="0AA872C9"/>
    <w:rsid w:val="0AA8EF16"/>
    <w:rsid w:val="0AD93F3A"/>
    <w:rsid w:val="0AEBD867"/>
    <w:rsid w:val="0AFF531F"/>
    <w:rsid w:val="0B0DDACB"/>
    <w:rsid w:val="0B0E6375"/>
    <w:rsid w:val="0B16AE45"/>
    <w:rsid w:val="0B22C9B0"/>
    <w:rsid w:val="0B2F872B"/>
    <w:rsid w:val="0B30300F"/>
    <w:rsid w:val="0B39B12C"/>
    <w:rsid w:val="0B3BE67A"/>
    <w:rsid w:val="0B40A198"/>
    <w:rsid w:val="0B44E214"/>
    <w:rsid w:val="0B63F32B"/>
    <w:rsid w:val="0B76465A"/>
    <w:rsid w:val="0B7B0671"/>
    <w:rsid w:val="0B88918D"/>
    <w:rsid w:val="0B88ED9B"/>
    <w:rsid w:val="0B91C173"/>
    <w:rsid w:val="0BBEF5E1"/>
    <w:rsid w:val="0BC70348"/>
    <w:rsid w:val="0BDBEA7E"/>
    <w:rsid w:val="0BEA91A2"/>
    <w:rsid w:val="0BEBD634"/>
    <w:rsid w:val="0BECA3D1"/>
    <w:rsid w:val="0C01D08F"/>
    <w:rsid w:val="0C10404E"/>
    <w:rsid w:val="0C12E09A"/>
    <w:rsid w:val="0C18269C"/>
    <w:rsid w:val="0C282C21"/>
    <w:rsid w:val="0C2F60CA"/>
    <w:rsid w:val="0C36F33F"/>
    <w:rsid w:val="0C3999BF"/>
    <w:rsid w:val="0C3B178E"/>
    <w:rsid w:val="0C6744EE"/>
    <w:rsid w:val="0C7F2967"/>
    <w:rsid w:val="0C80F4FA"/>
    <w:rsid w:val="0C819B40"/>
    <w:rsid w:val="0C8D4058"/>
    <w:rsid w:val="0CA18BD0"/>
    <w:rsid w:val="0CA7EC93"/>
    <w:rsid w:val="0CB4450E"/>
    <w:rsid w:val="0CD676D8"/>
    <w:rsid w:val="0CD91793"/>
    <w:rsid w:val="0CE368FC"/>
    <w:rsid w:val="0CF3E58A"/>
    <w:rsid w:val="0CF776F1"/>
    <w:rsid w:val="0D23F1CA"/>
    <w:rsid w:val="0D24DD05"/>
    <w:rsid w:val="0D4543AA"/>
    <w:rsid w:val="0D4F6634"/>
    <w:rsid w:val="0D5727C1"/>
    <w:rsid w:val="0D589D4E"/>
    <w:rsid w:val="0D5AA913"/>
    <w:rsid w:val="0D8371DC"/>
    <w:rsid w:val="0D94480C"/>
    <w:rsid w:val="0DA3626C"/>
    <w:rsid w:val="0DBD70BD"/>
    <w:rsid w:val="0DC83CCE"/>
    <w:rsid w:val="0DCE8020"/>
    <w:rsid w:val="0DCEAEF2"/>
    <w:rsid w:val="0DD4C81A"/>
    <w:rsid w:val="0DDAAA59"/>
    <w:rsid w:val="0DE11CB8"/>
    <w:rsid w:val="0DE9FF00"/>
    <w:rsid w:val="0E056366"/>
    <w:rsid w:val="0E36559A"/>
    <w:rsid w:val="0E372740"/>
    <w:rsid w:val="0E43CE90"/>
    <w:rsid w:val="0E7F395D"/>
    <w:rsid w:val="0E8DD34F"/>
    <w:rsid w:val="0E965752"/>
    <w:rsid w:val="0E9D15E8"/>
    <w:rsid w:val="0EAE6CC6"/>
    <w:rsid w:val="0ED67342"/>
    <w:rsid w:val="0EDE18B7"/>
    <w:rsid w:val="0F0604B0"/>
    <w:rsid w:val="0F09410E"/>
    <w:rsid w:val="0F0A6BC8"/>
    <w:rsid w:val="0F0BD77E"/>
    <w:rsid w:val="0F1AAA80"/>
    <w:rsid w:val="0F383393"/>
    <w:rsid w:val="0F4B0C99"/>
    <w:rsid w:val="0F58198B"/>
    <w:rsid w:val="0F5F6F99"/>
    <w:rsid w:val="0F68E85E"/>
    <w:rsid w:val="0F6E82CE"/>
    <w:rsid w:val="0FBBF184"/>
    <w:rsid w:val="0FD21C1D"/>
    <w:rsid w:val="0FE152C2"/>
    <w:rsid w:val="0FF16BE9"/>
    <w:rsid w:val="1011F164"/>
    <w:rsid w:val="101F96C3"/>
    <w:rsid w:val="10332E6A"/>
    <w:rsid w:val="106AF82D"/>
    <w:rsid w:val="107392CD"/>
    <w:rsid w:val="1098374E"/>
    <w:rsid w:val="10A9C19C"/>
    <w:rsid w:val="10BB129E"/>
    <w:rsid w:val="10CB0F71"/>
    <w:rsid w:val="10D5305C"/>
    <w:rsid w:val="10DE4244"/>
    <w:rsid w:val="10E02395"/>
    <w:rsid w:val="10EB6FF8"/>
    <w:rsid w:val="10EFD084"/>
    <w:rsid w:val="1103811F"/>
    <w:rsid w:val="1145B39F"/>
    <w:rsid w:val="11483242"/>
    <w:rsid w:val="114B71F0"/>
    <w:rsid w:val="115D0A5A"/>
    <w:rsid w:val="1162ED3B"/>
    <w:rsid w:val="117AC63E"/>
    <w:rsid w:val="118B8010"/>
    <w:rsid w:val="11911C75"/>
    <w:rsid w:val="11DD5B17"/>
    <w:rsid w:val="11F2E0D2"/>
    <w:rsid w:val="11FA56BA"/>
    <w:rsid w:val="122E7EDD"/>
    <w:rsid w:val="124201F2"/>
    <w:rsid w:val="12421B58"/>
    <w:rsid w:val="1246A9F3"/>
    <w:rsid w:val="12525A10"/>
    <w:rsid w:val="125C4583"/>
    <w:rsid w:val="125D5FF6"/>
    <w:rsid w:val="125FF3E2"/>
    <w:rsid w:val="126089EC"/>
    <w:rsid w:val="12707003"/>
    <w:rsid w:val="12AB7CF8"/>
    <w:rsid w:val="12BB574D"/>
    <w:rsid w:val="12BE7EC1"/>
    <w:rsid w:val="12CD9CCD"/>
    <w:rsid w:val="12D9F6A8"/>
    <w:rsid w:val="12EE45D0"/>
    <w:rsid w:val="1300706F"/>
    <w:rsid w:val="130F44F7"/>
    <w:rsid w:val="13404029"/>
    <w:rsid w:val="13417AAE"/>
    <w:rsid w:val="134A4344"/>
    <w:rsid w:val="139627AB"/>
    <w:rsid w:val="13B0BD1D"/>
    <w:rsid w:val="13C8415E"/>
    <w:rsid w:val="13D94302"/>
    <w:rsid w:val="13F67C9E"/>
    <w:rsid w:val="13F6CC15"/>
    <w:rsid w:val="14130144"/>
    <w:rsid w:val="1427556C"/>
    <w:rsid w:val="14339131"/>
    <w:rsid w:val="145F66A7"/>
    <w:rsid w:val="14762AB1"/>
    <w:rsid w:val="14852541"/>
    <w:rsid w:val="1485371D"/>
    <w:rsid w:val="14A7A587"/>
    <w:rsid w:val="14A9932D"/>
    <w:rsid w:val="14BF4121"/>
    <w:rsid w:val="14C4765F"/>
    <w:rsid w:val="14E893CA"/>
    <w:rsid w:val="14E9667A"/>
    <w:rsid w:val="14F0742B"/>
    <w:rsid w:val="14F10400"/>
    <w:rsid w:val="14FDD74D"/>
    <w:rsid w:val="14FED467"/>
    <w:rsid w:val="15008012"/>
    <w:rsid w:val="1511E5ED"/>
    <w:rsid w:val="1524F2E9"/>
    <w:rsid w:val="15334E3A"/>
    <w:rsid w:val="154AB02F"/>
    <w:rsid w:val="154DA587"/>
    <w:rsid w:val="155C7CC4"/>
    <w:rsid w:val="155EB4EA"/>
    <w:rsid w:val="1564749C"/>
    <w:rsid w:val="1568AF55"/>
    <w:rsid w:val="156DF026"/>
    <w:rsid w:val="1583BE84"/>
    <w:rsid w:val="15974C01"/>
    <w:rsid w:val="15DCF69C"/>
    <w:rsid w:val="15E524C6"/>
    <w:rsid w:val="15EF0654"/>
    <w:rsid w:val="15F9EC6D"/>
    <w:rsid w:val="1623C2C1"/>
    <w:rsid w:val="1625BAFF"/>
    <w:rsid w:val="1632E0D4"/>
    <w:rsid w:val="1648EC28"/>
    <w:rsid w:val="1655AE5A"/>
    <w:rsid w:val="168EB570"/>
    <w:rsid w:val="169A29F6"/>
    <w:rsid w:val="16A49FB3"/>
    <w:rsid w:val="16AF4436"/>
    <w:rsid w:val="16BD586F"/>
    <w:rsid w:val="16C22410"/>
    <w:rsid w:val="16C5A5DF"/>
    <w:rsid w:val="16D33750"/>
    <w:rsid w:val="16E7CC7F"/>
    <w:rsid w:val="16F79594"/>
    <w:rsid w:val="16F82092"/>
    <w:rsid w:val="17178B8D"/>
    <w:rsid w:val="171C724F"/>
    <w:rsid w:val="17270F95"/>
    <w:rsid w:val="172F1F2E"/>
    <w:rsid w:val="17347D28"/>
    <w:rsid w:val="1739B361"/>
    <w:rsid w:val="175019C2"/>
    <w:rsid w:val="17510348"/>
    <w:rsid w:val="1759874B"/>
    <w:rsid w:val="176A2AAA"/>
    <w:rsid w:val="1781F81A"/>
    <w:rsid w:val="17AB5425"/>
    <w:rsid w:val="17ADB205"/>
    <w:rsid w:val="17C009D7"/>
    <w:rsid w:val="17D0F5FB"/>
    <w:rsid w:val="1815B5CB"/>
    <w:rsid w:val="182814ED"/>
    <w:rsid w:val="1831C1A6"/>
    <w:rsid w:val="183FC94E"/>
    <w:rsid w:val="185CFDD6"/>
    <w:rsid w:val="186E90FC"/>
    <w:rsid w:val="186EC29F"/>
    <w:rsid w:val="186F2F1E"/>
    <w:rsid w:val="1870F5B0"/>
    <w:rsid w:val="187273A5"/>
    <w:rsid w:val="18750791"/>
    <w:rsid w:val="18872104"/>
    <w:rsid w:val="188FFBBD"/>
    <w:rsid w:val="189BFAF4"/>
    <w:rsid w:val="189DB609"/>
    <w:rsid w:val="18CEEC8B"/>
    <w:rsid w:val="18E42EE3"/>
    <w:rsid w:val="18EC9D14"/>
    <w:rsid w:val="19129488"/>
    <w:rsid w:val="191ADF58"/>
    <w:rsid w:val="1921717F"/>
    <w:rsid w:val="193EFA92"/>
    <w:rsid w:val="195C50D4"/>
    <w:rsid w:val="1961BC77"/>
    <w:rsid w:val="1962EB67"/>
    <w:rsid w:val="197989E7"/>
    <w:rsid w:val="19AA3F3B"/>
    <w:rsid w:val="19AC05A3"/>
    <w:rsid w:val="19BE593F"/>
    <w:rsid w:val="19E2C1AB"/>
    <w:rsid w:val="19EF3CFE"/>
    <w:rsid w:val="1A13FF20"/>
    <w:rsid w:val="1A295947"/>
    <w:rsid w:val="1A2EECEA"/>
    <w:rsid w:val="1A328F24"/>
    <w:rsid w:val="1A33C27A"/>
    <w:rsid w:val="1A3D2B59"/>
    <w:rsid w:val="1A429117"/>
    <w:rsid w:val="1A4E95D2"/>
    <w:rsid w:val="1A5B691F"/>
    <w:rsid w:val="1A79D690"/>
    <w:rsid w:val="1A7C3C68"/>
    <w:rsid w:val="1A7DBE63"/>
    <w:rsid w:val="1A8953F2"/>
    <w:rsid w:val="1AB023F4"/>
    <w:rsid w:val="1AB73473"/>
    <w:rsid w:val="1AB83142"/>
    <w:rsid w:val="1ABD08AD"/>
    <w:rsid w:val="1AC01EC8"/>
    <w:rsid w:val="1AD1720F"/>
    <w:rsid w:val="1AF411B5"/>
    <w:rsid w:val="1B047980"/>
    <w:rsid w:val="1B0762F4"/>
    <w:rsid w:val="1B216011"/>
    <w:rsid w:val="1B397A5A"/>
    <w:rsid w:val="1B466670"/>
    <w:rsid w:val="1B5088A2"/>
    <w:rsid w:val="1B55283B"/>
    <w:rsid w:val="1B5FC0A3"/>
    <w:rsid w:val="1B5FE0DD"/>
    <w:rsid w:val="1B84DC32"/>
    <w:rsid w:val="1BA5DF25"/>
    <w:rsid w:val="1BC75884"/>
    <w:rsid w:val="1BC80221"/>
    <w:rsid w:val="1BD8B44E"/>
    <w:rsid w:val="1BE1ED25"/>
    <w:rsid w:val="1C0869BF"/>
    <w:rsid w:val="1C11853A"/>
    <w:rsid w:val="1C1302FF"/>
    <w:rsid w:val="1C13CC4D"/>
    <w:rsid w:val="1C397F54"/>
    <w:rsid w:val="1C39F692"/>
    <w:rsid w:val="1C3FCDB0"/>
    <w:rsid w:val="1C430AB0"/>
    <w:rsid w:val="1C441CFA"/>
    <w:rsid w:val="1C4B4037"/>
    <w:rsid w:val="1C63E288"/>
    <w:rsid w:val="1CAF0AD4"/>
    <w:rsid w:val="1CE3A22F"/>
    <w:rsid w:val="1CE67384"/>
    <w:rsid w:val="1CF45557"/>
    <w:rsid w:val="1CFB8610"/>
    <w:rsid w:val="1CFC48B6"/>
    <w:rsid w:val="1D038827"/>
    <w:rsid w:val="1D15A2E9"/>
    <w:rsid w:val="1D534866"/>
    <w:rsid w:val="1D8404B1"/>
    <w:rsid w:val="1DA23DAC"/>
    <w:rsid w:val="1DB7D939"/>
    <w:rsid w:val="1DE7F68C"/>
    <w:rsid w:val="1DF72DEB"/>
    <w:rsid w:val="1E205D33"/>
    <w:rsid w:val="1E287BB2"/>
    <w:rsid w:val="1E36308D"/>
    <w:rsid w:val="1E3C0F38"/>
    <w:rsid w:val="1E40CE6F"/>
    <w:rsid w:val="1E53A4AF"/>
    <w:rsid w:val="1E59B572"/>
    <w:rsid w:val="1E5E4BB3"/>
    <w:rsid w:val="1E5F0AC2"/>
    <w:rsid w:val="1E73BA3F"/>
    <w:rsid w:val="1E784F53"/>
    <w:rsid w:val="1EED5F0E"/>
    <w:rsid w:val="1EF4D6A2"/>
    <w:rsid w:val="1F061C11"/>
    <w:rsid w:val="1F11956C"/>
    <w:rsid w:val="1F4D73FF"/>
    <w:rsid w:val="1F6F9E1B"/>
    <w:rsid w:val="1F7C4079"/>
    <w:rsid w:val="1FA77D80"/>
    <w:rsid w:val="1FA98587"/>
    <w:rsid w:val="1FBBF9E6"/>
    <w:rsid w:val="1FBE3661"/>
    <w:rsid w:val="1FD59778"/>
    <w:rsid w:val="1FDA51F6"/>
    <w:rsid w:val="1FDD7375"/>
    <w:rsid w:val="1FEB13A9"/>
    <w:rsid w:val="20116163"/>
    <w:rsid w:val="2024BCB1"/>
    <w:rsid w:val="20262347"/>
    <w:rsid w:val="2031B795"/>
    <w:rsid w:val="203326D2"/>
    <w:rsid w:val="2060E026"/>
    <w:rsid w:val="2074B187"/>
    <w:rsid w:val="209E67A1"/>
    <w:rsid w:val="20AE898D"/>
    <w:rsid w:val="20B0D59E"/>
    <w:rsid w:val="20B32749"/>
    <w:rsid w:val="20BA22EF"/>
    <w:rsid w:val="20D83840"/>
    <w:rsid w:val="20D992AD"/>
    <w:rsid w:val="20EEBB45"/>
    <w:rsid w:val="210BC81E"/>
    <w:rsid w:val="210C4E67"/>
    <w:rsid w:val="21124764"/>
    <w:rsid w:val="211322CF"/>
    <w:rsid w:val="2128CBBD"/>
    <w:rsid w:val="214CCEFE"/>
    <w:rsid w:val="215504AF"/>
    <w:rsid w:val="21934019"/>
    <w:rsid w:val="219A5488"/>
    <w:rsid w:val="21A7490A"/>
    <w:rsid w:val="21BD2FD8"/>
    <w:rsid w:val="21C2F154"/>
    <w:rsid w:val="21C40315"/>
    <w:rsid w:val="21CE4CCD"/>
    <w:rsid w:val="21E04134"/>
    <w:rsid w:val="21ED3C25"/>
    <w:rsid w:val="21F9D49A"/>
    <w:rsid w:val="21FE7DC3"/>
    <w:rsid w:val="2205FED3"/>
    <w:rsid w:val="221C7615"/>
    <w:rsid w:val="2230CD82"/>
    <w:rsid w:val="22318932"/>
    <w:rsid w:val="223B43ED"/>
    <w:rsid w:val="223B4E82"/>
    <w:rsid w:val="2241F6ED"/>
    <w:rsid w:val="2250A20E"/>
    <w:rsid w:val="227305AE"/>
    <w:rsid w:val="22A2AC51"/>
    <w:rsid w:val="22A34704"/>
    <w:rsid w:val="22AE241F"/>
    <w:rsid w:val="22BC75C3"/>
    <w:rsid w:val="22C30188"/>
    <w:rsid w:val="22C528E1"/>
    <w:rsid w:val="22D1C24B"/>
    <w:rsid w:val="22DCD02B"/>
    <w:rsid w:val="231ED1C2"/>
    <w:rsid w:val="231FFCEE"/>
    <w:rsid w:val="2329B3A5"/>
    <w:rsid w:val="233FBA83"/>
    <w:rsid w:val="2347F0D6"/>
    <w:rsid w:val="234967C7"/>
    <w:rsid w:val="234C0215"/>
    <w:rsid w:val="235443C5"/>
    <w:rsid w:val="235C96A6"/>
    <w:rsid w:val="236AC794"/>
    <w:rsid w:val="236B0894"/>
    <w:rsid w:val="236F2BE1"/>
    <w:rsid w:val="23707B94"/>
    <w:rsid w:val="23B77070"/>
    <w:rsid w:val="23E40A70"/>
    <w:rsid w:val="23ED8A92"/>
    <w:rsid w:val="23EFB798"/>
    <w:rsid w:val="23F62BC4"/>
    <w:rsid w:val="2414197E"/>
    <w:rsid w:val="2416448D"/>
    <w:rsid w:val="241CC6A4"/>
    <w:rsid w:val="24219F94"/>
    <w:rsid w:val="242640A7"/>
    <w:rsid w:val="24293335"/>
    <w:rsid w:val="242FA2F6"/>
    <w:rsid w:val="24388108"/>
    <w:rsid w:val="244AA6EB"/>
    <w:rsid w:val="2469AE33"/>
    <w:rsid w:val="2477959F"/>
    <w:rsid w:val="248CA882"/>
    <w:rsid w:val="248D5CA0"/>
    <w:rsid w:val="24929237"/>
    <w:rsid w:val="249F6822"/>
    <w:rsid w:val="24A46B5A"/>
    <w:rsid w:val="24B204BA"/>
    <w:rsid w:val="24CA178D"/>
    <w:rsid w:val="24D558E2"/>
    <w:rsid w:val="24D735EB"/>
    <w:rsid w:val="24DF427F"/>
    <w:rsid w:val="24F48C2D"/>
    <w:rsid w:val="24F843FF"/>
    <w:rsid w:val="24F8AF7A"/>
    <w:rsid w:val="25465669"/>
    <w:rsid w:val="256503A7"/>
    <w:rsid w:val="25712DD0"/>
    <w:rsid w:val="259367A3"/>
    <w:rsid w:val="2599495F"/>
    <w:rsid w:val="25A16A32"/>
    <w:rsid w:val="25A19D03"/>
    <w:rsid w:val="25B02B7E"/>
    <w:rsid w:val="25B42D66"/>
    <w:rsid w:val="25B51EED"/>
    <w:rsid w:val="25BC9CC2"/>
    <w:rsid w:val="25BCDE61"/>
    <w:rsid w:val="25C5BE6C"/>
    <w:rsid w:val="25C9A8B9"/>
    <w:rsid w:val="25DE57F0"/>
    <w:rsid w:val="25F6B7D0"/>
    <w:rsid w:val="26057E94"/>
    <w:rsid w:val="26084AEA"/>
    <w:rsid w:val="260DB257"/>
    <w:rsid w:val="26131027"/>
    <w:rsid w:val="2618FFB5"/>
    <w:rsid w:val="2620DAD4"/>
    <w:rsid w:val="262F3C91"/>
    <w:rsid w:val="26419272"/>
    <w:rsid w:val="266BE0A0"/>
    <w:rsid w:val="2674C5E0"/>
    <w:rsid w:val="26758F2E"/>
    <w:rsid w:val="267980A5"/>
    <w:rsid w:val="2680827D"/>
    <w:rsid w:val="2692B29F"/>
    <w:rsid w:val="269FFCFA"/>
    <w:rsid w:val="26A725FE"/>
    <w:rsid w:val="26AA07FE"/>
    <w:rsid w:val="26B25096"/>
    <w:rsid w:val="26BDF25E"/>
    <w:rsid w:val="26C65551"/>
    <w:rsid w:val="26D70348"/>
    <w:rsid w:val="26E0519B"/>
    <w:rsid w:val="26E07D08"/>
    <w:rsid w:val="26E0CBDD"/>
    <w:rsid w:val="26F9231D"/>
    <w:rsid w:val="270304AB"/>
    <w:rsid w:val="2720E7CD"/>
    <w:rsid w:val="27437DB5"/>
    <w:rsid w:val="274688DF"/>
    <w:rsid w:val="274DEFE7"/>
    <w:rsid w:val="2774BBB3"/>
    <w:rsid w:val="27769B81"/>
    <w:rsid w:val="277A37DE"/>
    <w:rsid w:val="279AB608"/>
    <w:rsid w:val="27A14EF5"/>
    <w:rsid w:val="27BFD9C0"/>
    <w:rsid w:val="27C2A52F"/>
    <w:rsid w:val="27CF31FB"/>
    <w:rsid w:val="27D294CB"/>
    <w:rsid w:val="27F1DE3E"/>
    <w:rsid w:val="27F8166F"/>
    <w:rsid w:val="28274A93"/>
    <w:rsid w:val="2829653F"/>
    <w:rsid w:val="282A464D"/>
    <w:rsid w:val="28549016"/>
    <w:rsid w:val="28578138"/>
    <w:rsid w:val="28616416"/>
    <w:rsid w:val="2863A0D9"/>
    <w:rsid w:val="288E407B"/>
    <w:rsid w:val="2893C589"/>
    <w:rsid w:val="28A42749"/>
    <w:rsid w:val="28ADB734"/>
    <w:rsid w:val="28BBFCB3"/>
    <w:rsid w:val="28D7B090"/>
    <w:rsid w:val="28E6ECC7"/>
    <w:rsid w:val="28EAE4A0"/>
    <w:rsid w:val="28EC1413"/>
    <w:rsid w:val="28EF7820"/>
    <w:rsid w:val="28F207DD"/>
    <w:rsid w:val="28F372E6"/>
    <w:rsid w:val="2916DA03"/>
    <w:rsid w:val="292C328B"/>
    <w:rsid w:val="294A0346"/>
    <w:rsid w:val="29510FCC"/>
    <w:rsid w:val="296DB27C"/>
    <w:rsid w:val="296E1C63"/>
    <w:rsid w:val="29839DD9"/>
    <w:rsid w:val="29AC9878"/>
    <w:rsid w:val="29BED9C9"/>
    <w:rsid w:val="29C26DAA"/>
    <w:rsid w:val="29C765D8"/>
    <w:rsid w:val="29DB950C"/>
    <w:rsid w:val="29EA3A54"/>
    <w:rsid w:val="29ED0C5C"/>
    <w:rsid w:val="29FB665D"/>
    <w:rsid w:val="29FB9833"/>
    <w:rsid w:val="2A272D92"/>
    <w:rsid w:val="2A3BA18C"/>
    <w:rsid w:val="2A483740"/>
    <w:rsid w:val="2A4945F6"/>
    <w:rsid w:val="2A573697"/>
    <w:rsid w:val="2A5E2703"/>
    <w:rsid w:val="2A8CBEF0"/>
    <w:rsid w:val="2A998207"/>
    <w:rsid w:val="2A9F4921"/>
    <w:rsid w:val="2AAA7305"/>
    <w:rsid w:val="2ACD261C"/>
    <w:rsid w:val="2AD6C8B0"/>
    <w:rsid w:val="2ADE43B9"/>
    <w:rsid w:val="2AF0F0A9"/>
    <w:rsid w:val="2AF75D29"/>
    <w:rsid w:val="2B0371EA"/>
    <w:rsid w:val="2B2030B4"/>
    <w:rsid w:val="2B21C44B"/>
    <w:rsid w:val="2B262BD5"/>
    <w:rsid w:val="2B2A38A0"/>
    <w:rsid w:val="2B2D6766"/>
    <w:rsid w:val="2B31C903"/>
    <w:rsid w:val="2B671113"/>
    <w:rsid w:val="2B6A4872"/>
    <w:rsid w:val="2B81358F"/>
    <w:rsid w:val="2B845B16"/>
    <w:rsid w:val="2BA81BBC"/>
    <w:rsid w:val="2BB1569A"/>
    <w:rsid w:val="2BD2CCAC"/>
    <w:rsid w:val="2BE8481D"/>
    <w:rsid w:val="2BEEFF56"/>
    <w:rsid w:val="2BF52B5F"/>
    <w:rsid w:val="2BF60CC1"/>
    <w:rsid w:val="2C14BE5A"/>
    <w:rsid w:val="2C323B70"/>
    <w:rsid w:val="2C5EF0F1"/>
    <w:rsid w:val="2C608F20"/>
    <w:rsid w:val="2C638BD1"/>
    <w:rsid w:val="2C642252"/>
    <w:rsid w:val="2C64E569"/>
    <w:rsid w:val="2C88088F"/>
    <w:rsid w:val="2C9C8209"/>
    <w:rsid w:val="2CA0DCB6"/>
    <w:rsid w:val="2CAC937A"/>
    <w:rsid w:val="2CB2A4F6"/>
    <w:rsid w:val="2CCFFE73"/>
    <w:rsid w:val="2CF1D211"/>
    <w:rsid w:val="2D004B5C"/>
    <w:rsid w:val="2D36E4DA"/>
    <w:rsid w:val="2D4FC5E9"/>
    <w:rsid w:val="2D50F3DE"/>
    <w:rsid w:val="2D93F28F"/>
    <w:rsid w:val="2D96E6EC"/>
    <w:rsid w:val="2DA0B440"/>
    <w:rsid w:val="2DB5EB26"/>
    <w:rsid w:val="2DC0C84A"/>
    <w:rsid w:val="2DCAE4A3"/>
    <w:rsid w:val="2DEEB7DC"/>
    <w:rsid w:val="2E119231"/>
    <w:rsid w:val="2E11F076"/>
    <w:rsid w:val="2E12EC95"/>
    <w:rsid w:val="2E39CE8C"/>
    <w:rsid w:val="2E3CB4BA"/>
    <w:rsid w:val="2E4C3EB5"/>
    <w:rsid w:val="2E5B591A"/>
    <w:rsid w:val="2E6D953C"/>
    <w:rsid w:val="2E83EC44"/>
    <w:rsid w:val="2E973F93"/>
    <w:rsid w:val="2EC6B873"/>
    <w:rsid w:val="2ED50C69"/>
    <w:rsid w:val="2EEDD027"/>
    <w:rsid w:val="2EF19965"/>
    <w:rsid w:val="2EFA2F76"/>
    <w:rsid w:val="2EFCDFEF"/>
    <w:rsid w:val="2F10086C"/>
    <w:rsid w:val="2F1796A8"/>
    <w:rsid w:val="2F65586B"/>
    <w:rsid w:val="2F6B98CB"/>
    <w:rsid w:val="2F83AC78"/>
    <w:rsid w:val="2F8D2D95"/>
    <w:rsid w:val="2FA1F900"/>
    <w:rsid w:val="2FAE81B4"/>
    <w:rsid w:val="2FAFA802"/>
    <w:rsid w:val="2FE6698A"/>
    <w:rsid w:val="2FE7DD40"/>
    <w:rsid w:val="30288CDF"/>
    <w:rsid w:val="303B7F50"/>
    <w:rsid w:val="30639775"/>
    <w:rsid w:val="306EAC35"/>
    <w:rsid w:val="309EFA76"/>
    <w:rsid w:val="30A9C3E9"/>
    <w:rsid w:val="30AFCA9B"/>
    <w:rsid w:val="30B4B23B"/>
    <w:rsid w:val="30CAC7E1"/>
    <w:rsid w:val="30CB7049"/>
    <w:rsid w:val="30EF4023"/>
    <w:rsid w:val="310CC43D"/>
    <w:rsid w:val="3135DBDB"/>
    <w:rsid w:val="31495428"/>
    <w:rsid w:val="315F3422"/>
    <w:rsid w:val="3168913C"/>
    <w:rsid w:val="31784BBF"/>
    <w:rsid w:val="31809082"/>
    <w:rsid w:val="31835774"/>
    <w:rsid w:val="3199E0A6"/>
    <w:rsid w:val="319E415C"/>
    <w:rsid w:val="31A74AE2"/>
    <w:rsid w:val="31B1DA13"/>
    <w:rsid w:val="31B80B17"/>
    <w:rsid w:val="31CBEBF8"/>
    <w:rsid w:val="31D5B087"/>
    <w:rsid w:val="31DC8F57"/>
    <w:rsid w:val="31E40199"/>
    <w:rsid w:val="31E4FDB8"/>
    <w:rsid w:val="31E6890A"/>
    <w:rsid w:val="31EA3E59"/>
    <w:rsid w:val="31F4D7C9"/>
    <w:rsid w:val="31F81499"/>
    <w:rsid w:val="320DD0C8"/>
    <w:rsid w:val="32178048"/>
    <w:rsid w:val="321E164F"/>
    <w:rsid w:val="3225A8DD"/>
    <w:rsid w:val="322FBB54"/>
    <w:rsid w:val="32322E8D"/>
    <w:rsid w:val="32491BE9"/>
    <w:rsid w:val="32595009"/>
    <w:rsid w:val="32741ACB"/>
    <w:rsid w:val="3285603A"/>
    <w:rsid w:val="32865823"/>
    <w:rsid w:val="3291CA21"/>
    <w:rsid w:val="32A21F04"/>
    <w:rsid w:val="32D77FC6"/>
    <w:rsid w:val="32DF460E"/>
    <w:rsid w:val="32EFD39B"/>
    <w:rsid w:val="32FA78F4"/>
    <w:rsid w:val="32FD986F"/>
    <w:rsid w:val="32FE4517"/>
    <w:rsid w:val="3300E1F6"/>
    <w:rsid w:val="330AC529"/>
    <w:rsid w:val="330D6DAB"/>
    <w:rsid w:val="331025DD"/>
    <w:rsid w:val="332B1797"/>
    <w:rsid w:val="3337F57C"/>
    <w:rsid w:val="333D4383"/>
    <w:rsid w:val="335F9629"/>
    <w:rsid w:val="337EE4A9"/>
    <w:rsid w:val="33BD9F4A"/>
    <w:rsid w:val="33D54940"/>
    <w:rsid w:val="33D99F5E"/>
    <w:rsid w:val="33E6751F"/>
    <w:rsid w:val="33E72CFB"/>
    <w:rsid w:val="33F95DD1"/>
    <w:rsid w:val="3401EABC"/>
    <w:rsid w:val="3402FAE0"/>
    <w:rsid w:val="3403C42E"/>
    <w:rsid w:val="3434A24D"/>
    <w:rsid w:val="343A8ACE"/>
    <w:rsid w:val="3450FC4F"/>
    <w:rsid w:val="3477B83A"/>
    <w:rsid w:val="3491E74E"/>
    <w:rsid w:val="3499F11E"/>
    <w:rsid w:val="349A0048"/>
    <w:rsid w:val="34CF0DFC"/>
    <w:rsid w:val="34D2B666"/>
    <w:rsid w:val="35010EA0"/>
    <w:rsid w:val="35170FCF"/>
    <w:rsid w:val="3521BD48"/>
    <w:rsid w:val="352E5495"/>
    <w:rsid w:val="353104B5"/>
    <w:rsid w:val="3533B045"/>
    <w:rsid w:val="3547E55D"/>
    <w:rsid w:val="354D28CC"/>
    <w:rsid w:val="35516B83"/>
    <w:rsid w:val="3553BF29"/>
    <w:rsid w:val="3555DFA0"/>
    <w:rsid w:val="355CDEDA"/>
    <w:rsid w:val="35669C65"/>
    <w:rsid w:val="356862CD"/>
    <w:rsid w:val="357D4CDD"/>
    <w:rsid w:val="358F8072"/>
    <w:rsid w:val="3592C601"/>
    <w:rsid w:val="3593E95E"/>
    <w:rsid w:val="359B876D"/>
    <w:rsid w:val="35B77EEB"/>
    <w:rsid w:val="35BA0C9F"/>
    <w:rsid w:val="35C360C4"/>
    <w:rsid w:val="35C987E2"/>
    <w:rsid w:val="35CE7453"/>
    <w:rsid w:val="35D3BA23"/>
    <w:rsid w:val="35DE8BF7"/>
    <w:rsid w:val="35F1E66B"/>
    <w:rsid w:val="35F979C1"/>
    <w:rsid w:val="35FA8CAD"/>
    <w:rsid w:val="36029637"/>
    <w:rsid w:val="3606F019"/>
    <w:rsid w:val="3629EE71"/>
    <w:rsid w:val="362DB14D"/>
    <w:rsid w:val="363B49B5"/>
    <w:rsid w:val="36421DEA"/>
    <w:rsid w:val="366381A7"/>
    <w:rsid w:val="368A82A7"/>
    <w:rsid w:val="36B142BD"/>
    <w:rsid w:val="36CD56BC"/>
    <w:rsid w:val="36D52743"/>
    <w:rsid w:val="36E32BC2"/>
    <w:rsid w:val="36F24779"/>
    <w:rsid w:val="36F32B28"/>
    <w:rsid w:val="37072E5F"/>
    <w:rsid w:val="370E4AC8"/>
    <w:rsid w:val="37209E64"/>
    <w:rsid w:val="372C671D"/>
    <w:rsid w:val="374663D2"/>
    <w:rsid w:val="374B3BA1"/>
    <w:rsid w:val="3750542E"/>
    <w:rsid w:val="376D61FD"/>
    <w:rsid w:val="376FCEAB"/>
    <w:rsid w:val="3778050F"/>
    <w:rsid w:val="377A1916"/>
    <w:rsid w:val="3783598B"/>
    <w:rsid w:val="3785A2E2"/>
    <w:rsid w:val="37A07C05"/>
    <w:rsid w:val="37B5C792"/>
    <w:rsid w:val="37E0D011"/>
    <w:rsid w:val="37EDC85C"/>
    <w:rsid w:val="37F6FA02"/>
    <w:rsid w:val="380585E5"/>
    <w:rsid w:val="384072FC"/>
    <w:rsid w:val="386E03CC"/>
    <w:rsid w:val="388130B0"/>
    <w:rsid w:val="388B9CCB"/>
    <w:rsid w:val="389C8654"/>
    <w:rsid w:val="389FB9B4"/>
    <w:rsid w:val="38A33191"/>
    <w:rsid w:val="38A77548"/>
    <w:rsid w:val="38ACD97A"/>
    <w:rsid w:val="38B390B3"/>
    <w:rsid w:val="38BAE28B"/>
    <w:rsid w:val="38BCFBFE"/>
    <w:rsid w:val="38E0FE6F"/>
    <w:rsid w:val="3907AD95"/>
    <w:rsid w:val="3910CFE4"/>
    <w:rsid w:val="3920CB84"/>
    <w:rsid w:val="3931E4CC"/>
    <w:rsid w:val="39322D6F"/>
    <w:rsid w:val="393521CC"/>
    <w:rsid w:val="3965BD18"/>
    <w:rsid w:val="3966756C"/>
    <w:rsid w:val="396D474D"/>
    <w:rsid w:val="39744072"/>
    <w:rsid w:val="39785C0D"/>
    <w:rsid w:val="399A8AF1"/>
    <w:rsid w:val="39D3C543"/>
    <w:rsid w:val="39D81CE6"/>
    <w:rsid w:val="39DE7455"/>
    <w:rsid w:val="39EE8BCF"/>
    <w:rsid w:val="39F87098"/>
    <w:rsid w:val="3A28C819"/>
    <w:rsid w:val="3A304BC7"/>
    <w:rsid w:val="3A3482BD"/>
    <w:rsid w:val="3A4598A8"/>
    <w:rsid w:val="3A648E98"/>
    <w:rsid w:val="3A69274B"/>
    <w:rsid w:val="3A6DB03A"/>
    <w:rsid w:val="3A6E14E1"/>
    <w:rsid w:val="3A728696"/>
    <w:rsid w:val="3A999FA8"/>
    <w:rsid w:val="3A9E4429"/>
    <w:rsid w:val="3AF9A530"/>
    <w:rsid w:val="3B14601D"/>
    <w:rsid w:val="3B15E29A"/>
    <w:rsid w:val="3B3C16F5"/>
    <w:rsid w:val="3B3DB5B8"/>
    <w:rsid w:val="3B420659"/>
    <w:rsid w:val="3B479050"/>
    <w:rsid w:val="3B7219C7"/>
    <w:rsid w:val="3B97DF35"/>
    <w:rsid w:val="3BAE8CB3"/>
    <w:rsid w:val="3BB0204A"/>
    <w:rsid w:val="3BC0D6B3"/>
    <w:rsid w:val="3BD7D722"/>
    <w:rsid w:val="3BD98DC1"/>
    <w:rsid w:val="3BE4890A"/>
    <w:rsid w:val="3BF40877"/>
    <w:rsid w:val="3BFD9A31"/>
    <w:rsid w:val="3C1F80CF"/>
    <w:rsid w:val="3C2343AB"/>
    <w:rsid w:val="3C28D351"/>
    <w:rsid w:val="3C4072AF"/>
    <w:rsid w:val="3C63AE70"/>
    <w:rsid w:val="3C82B883"/>
    <w:rsid w:val="3C93514A"/>
    <w:rsid w:val="3C9DDFC6"/>
    <w:rsid w:val="3CACEB4C"/>
    <w:rsid w:val="3CC0EA08"/>
    <w:rsid w:val="3D1D75BD"/>
    <w:rsid w:val="3D210866"/>
    <w:rsid w:val="3D23981C"/>
    <w:rsid w:val="3D2DC785"/>
    <w:rsid w:val="3D3933A9"/>
    <w:rsid w:val="3D3AD1D8"/>
    <w:rsid w:val="3D3F3925"/>
    <w:rsid w:val="3D3FBF44"/>
    <w:rsid w:val="3D49A8F6"/>
    <w:rsid w:val="3D4FC146"/>
    <w:rsid w:val="3D66FF38"/>
    <w:rsid w:val="3D7804EA"/>
    <w:rsid w:val="3D797B0D"/>
    <w:rsid w:val="3D7A0077"/>
    <w:rsid w:val="3D7CE606"/>
    <w:rsid w:val="3DAF6CCC"/>
    <w:rsid w:val="3DB0CD92"/>
    <w:rsid w:val="3DB76815"/>
    <w:rsid w:val="3DBB9BDC"/>
    <w:rsid w:val="3DCC09A7"/>
    <w:rsid w:val="3DD7B4DB"/>
    <w:rsid w:val="3DDC4310"/>
    <w:rsid w:val="3DE00C4E"/>
    <w:rsid w:val="3DF874FA"/>
    <w:rsid w:val="3E176B5C"/>
    <w:rsid w:val="3E2A92E3"/>
    <w:rsid w:val="3E35258F"/>
    <w:rsid w:val="3E52A500"/>
    <w:rsid w:val="3E58DB00"/>
    <w:rsid w:val="3E7F69BC"/>
    <w:rsid w:val="3E82C8C4"/>
    <w:rsid w:val="3E866CBF"/>
    <w:rsid w:val="3E99BC81"/>
    <w:rsid w:val="3EBB3E5C"/>
    <w:rsid w:val="3ED56BA1"/>
    <w:rsid w:val="3EEF91EC"/>
    <w:rsid w:val="3F09CDA3"/>
    <w:rsid w:val="3F2AC61F"/>
    <w:rsid w:val="3F35B619"/>
    <w:rsid w:val="3F56026A"/>
    <w:rsid w:val="3F5A8628"/>
    <w:rsid w:val="3F9569B3"/>
    <w:rsid w:val="3FB44F56"/>
    <w:rsid w:val="3FB9B735"/>
    <w:rsid w:val="3FC0C80B"/>
    <w:rsid w:val="3FC4A28B"/>
    <w:rsid w:val="3FC924D0"/>
    <w:rsid w:val="3FE23E5F"/>
    <w:rsid w:val="3FF3F1D7"/>
    <w:rsid w:val="3FF4B2BE"/>
    <w:rsid w:val="3FF8572D"/>
    <w:rsid w:val="4008C982"/>
    <w:rsid w:val="4026C5DB"/>
    <w:rsid w:val="4044C19C"/>
    <w:rsid w:val="404A957F"/>
    <w:rsid w:val="40533494"/>
    <w:rsid w:val="40578572"/>
    <w:rsid w:val="405A8467"/>
    <w:rsid w:val="405E430D"/>
    <w:rsid w:val="406D5ED5"/>
    <w:rsid w:val="40708D1C"/>
    <w:rsid w:val="408ABC07"/>
    <w:rsid w:val="4091E5C4"/>
    <w:rsid w:val="40946C72"/>
    <w:rsid w:val="409CF2FD"/>
    <w:rsid w:val="40BCF25B"/>
    <w:rsid w:val="40CD9C8E"/>
    <w:rsid w:val="40D45B24"/>
    <w:rsid w:val="40E499DC"/>
    <w:rsid w:val="41278721"/>
    <w:rsid w:val="412AD58D"/>
    <w:rsid w:val="413472AE"/>
    <w:rsid w:val="41429C29"/>
    <w:rsid w:val="4144CC81"/>
    <w:rsid w:val="4145CAB4"/>
    <w:rsid w:val="414C3276"/>
    <w:rsid w:val="416F83D9"/>
    <w:rsid w:val="419E8F6B"/>
    <w:rsid w:val="41AA1023"/>
    <w:rsid w:val="41B14CC6"/>
    <w:rsid w:val="41B4E5AE"/>
    <w:rsid w:val="41BD7609"/>
    <w:rsid w:val="41F8CEAC"/>
    <w:rsid w:val="42100963"/>
    <w:rsid w:val="422A2DDF"/>
    <w:rsid w:val="42411FB7"/>
    <w:rsid w:val="42592375"/>
    <w:rsid w:val="425B1D27"/>
    <w:rsid w:val="425FDBFF"/>
    <w:rsid w:val="4261D39F"/>
    <w:rsid w:val="42628F1A"/>
    <w:rsid w:val="42713AD3"/>
    <w:rsid w:val="42851B0C"/>
    <w:rsid w:val="4286E639"/>
    <w:rsid w:val="428A0BC4"/>
    <w:rsid w:val="42AEC2AC"/>
    <w:rsid w:val="42B9301F"/>
    <w:rsid w:val="42C2A53C"/>
    <w:rsid w:val="42CF4D3F"/>
    <w:rsid w:val="42D8C712"/>
    <w:rsid w:val="42D98651"/>
    <w:rsid w:val="42E8B134"/>
    <w:rsid w:val="42EE1B27"/>
    <w:rsid w:val="42F0780C"/>
    <w:rsid w:val="42FE785D"/>
    <w:rsid w:val="42FEE9FA"/>
    <w:rsid w:val="4321D644"/>
    <w:rsid w:val="434A6CAE"/>
    <w:rsid w:val="43802766"/>
    <w:rsid w:val="438814EC"/>
    <w:rsid w:val="43930167"/>
    <w:rsid w:val="43A2EA46"/>
    <w:rsid w:val="43A31184"/>
    <w:rsid w:val="43A8144A"/>
    <w:rsid w:val="43AB54E3"/>
    <w:rsid w:val="43AEA20B"/>
    <w:rsid w:val="43C4D78A"/>
    <w:rsid w:val="43C6FE23"/>
    <w:rsid w:val="43D48128"/>
    <w:rsid w:val="43D6B771"/>
    <w:rsid w:val="441805E5"/>
    <w:rsid w:val="44187160"/>
    <w:rsid w:val="4457619B"/>
    <w:rsid w:val="4461AD45"/>
    <w:rsid w:val="44656014"/>
    <w:rsid w:val="447B1156"/>
    <w:rsid w:val="447CD3FE"/>
    <w:rsid w:val="44824C4A"/>
    <w:rsid w:val="44A23D9C"/>
    <w:rsid w:val="44A773A0"/>
    <w:rsid w:val="44C45AA3"/>
    <w:rsid w:val="44C48C79"/>
    <w:rsid w:val="44DE65B4"/>
    <w:rsid w:val="44E45A01"/>
    <w:rsid w:val="44F78E11"/>
    <w:rsid w:val="4508F27B"/>
    <w:rsid w:val="451050CC"/>
    <w:rsid w:val="4516191C"/>
    <w:rsid w:val="451A4128"/>
    <w:rsid w:val="45294658"/>
    <w:rsid w:val="4529CF88"/>
    <w:rsid w:val="4529D23D"/>
    <w:rsid w:val="456844C4"/>
    <w:rsid w:val="456E6485"/>
    <w:rsid w:val="45779BDA"/>
    <w:rsid w:val="45BB88BF"/>
    <w:rsid w:val="45EE66B0"/>
    <w:rsid w:val="460D23A7"/>
    <w:rsid w:val="46345FAD"/>
    <w:rsid w:val="463CFF8A"/>
    <w:rsid w:val="46425D84"/>
    <w:rsid w:val="464D6FED"/>
    <w:rsid w:val="466FFD9F"/>
    <w:rsid w:val="46701955"/>
    <w:rsid w:val="4671E93A"/>
    <w:rsid w:val="4679B0AB"/>
    <w:rsid w:val="469C471C"/>
    <w:rsid w:val="469E181C"/>
    <w:rsid w:val="46A9F693"/>
    <w:rsid w:val="46B04044"/>
    <w:rsid w:val="46CEF847"/>
    <w:rsid w:val="46DC0ABC"/>
    <w:rsid w:val="46E00BE0"/>
    <w:rsid w:val="4702E635"/>
    <w:rsid w:val="47151D2B"/>
    <w:rsid w:val="472FC65E"/>
    <w:rsid w:val="4737EB1A"/>
    <w:rsid w:val="47630857"/>
    <w:rsid w:val="478D05E9"/>
    <w:rsid w:val="479CBCF2"/>
    <w:rsid w:val="47AC3835"/>
    <w:rsid w:val="47D3D20E"/>
    <w:rsid w:val="47F177C7"/>
    <w:rsid w:val="4812D4B0"/>
    <w:rsid w:val="48299F2D"/>
    <w:rsid w:val="482A03D4"/>
    <w:rsid w:val="482A3C7E"/>
    <w:rsid w:val="482F5195"/>
    <w:rsid w:val="48365210"/>
    <w:rsid w:val="483E2FCD"/>
    <w:rsid w:val="484F0938"/>
    <w:rsid w:val="4854DD1B"/>
    <w:rsid w:val="4857FA3A"/>
    <w:rsid w:val="485A1DEC"/>
    <w:rsid w:val="485F9FE1"/>
    <w:rsid w:val="4879CFC5"/>
    <w:rsid w:val="48A358EB"/>
    <w:rsid w:val="48A50928"/>
    <w:rsid w:val="48AC7B3A"/>
    <w:rsid w:val="48ADF1D2"/>
    <w:rsid w:val="48BAAC12"/>
    <w:rsid w:val="48BC057B"/>
    <w:rsid w:val="48BF16D7"/>
    <w:rsid w:val="48E3D203"/>
    <w:rsid w:val="48EE29C6"/>
    <w:rsid w:val="48EFD0ED"/>
    <w:rsid w:val="48F245DE"/>
    <w:rsid w:val="48F417B1"/>
    <w:rsid w:val="48F42DDC"/>
    <w:rsid w:val="490360AC"/>
    <w:rsid w:val="4906A6BC"/>
    <w:rsid w:val="491FC99D"/>
    <w:rsid w:val="492314CE"/>
    <w:rsid w:val="49296C35"/>
    <w:rsid w:val="4935FD9D"/>
    <w:rsid w:val="493728D6"/>
    <w:rsid w:val="4938A9F9"/>
    <w:rsid w:val="493AC9CE"/>
    <w:rsid w:val="495BBF89"/>
    <w:rsid w:val="4962263E"/>
    <w:rsid w:val="49890E0E"/>
    <w:rsid w:val="499B6702"/>
    <w:rsid w:val="49A4BF4D"/>
    <w:rsid w:val="49B5D2E6"/>
    <w:rsid w:val="49C3A4F0"/>
    <w:rsid w:val="49C47648"/>
    <w:rsid w:val="49C510C0"/>
    <w:rsid w:val="49DF69E4"/>
    <w:rsid w:val="49F1DC6C"/>
    <w:rsid w:val="49F301A7"/>
    <w:rsid w:val="49F85D27"/>
    <w:rsid w:val="4A0C377D"/>
    <w:rsid w:val="4A19EC58"/>
    <w:rsid w:val="4A2DE2E2"/>
    <w:rsid w:val="4A2F7223"/>
    <w:rsid w:val="4A42507A"/>
    <w:rsid w:val="4A5D37BB"/>
    <w:rsid w:val="4A64A858"/>
    <w:rsid w:val="4A79C702"/>
    <w:rsid w:val="4AA1ED32"/>
    <w:rsid w:val="4AAE24A1"/>
    <w:rsid w:val="4ABF6437"/>
    <w:rsid w:val="4AC94900"/>
    <w:rsid w:val="4ADD95D5"/>
    <w:rsid w:val="4AEC0E25"/>
    <w:rsid w:val="4AF605DE"/>
    <w:rsid w:val="4B04B43A"/>
    <w:rsid w:val="4B152C97"/>
    <w:rsid w:val="4B1DEE03"/>
    <w:rsid w:val="4B3A2B27"/>
    <w:rsid w:val="4B3A6555"/>
    <w:rsid w:val="4B3C6C61"/>
    <w:rsid w:val="4B75C6E6"/>
    <w:rsid w:val="4B7E0951"/>
    <w:rsid w:val="4B7F3A73"/>
    <w:rsid w:val="4B953F49"/>
    <w:rsid w:val="4BBB85D8"/>
    <w:rsid w:val="4BF81D1E"/>
    <w:rsid w:val="4BFDD402"/>
    <w:rsid w:val="4C193206"/>
    <w:rsid w:val="4C19348A"/>
    <w:rsid w:val="4C231D79"/>
    <w:rsid w:val="4C332D83"/>
    <w:rsid w:val="4C352E56"/>
    <w:rsid w:val="4C366EE2"/>
    <w:rsid w:val="4C3E9179"/>
    <w:rsid w:val="4C5EDD13"/>
    <w:rsid w:val="4C78BCB0"/>
    <w:rsid w:val="4C93EF59"/>
    <w:rsid w:val="4CACF5DF"/>
    <w:rsid w:val="4CAE24CF"/>
    <w:rsid w:val="4CB4191C"/>
    <w:rsid w:val="4CB4F7E2"/>
    <w:rsid w:val="4CB7617F"/>
    <w:rsid w:val="4CBF96AD"/>
    <w:rsid w:val="4CC23C8E"/>
    <w:rsid w:val="4CCAE20C"/>
    <w:rsid w:val="4D074BED"/>
    <w:rsid w:val="4D19E086"/>
    <w:rsid w:val="4D1EC7C5"/>
    <w:rsid w:val="4D254875"/>
    <w:rsid w:val="4D28E5B6"/>
    <w:rsid w:val="4D362EEC"/>
    <w:rsid w:val="4D37DFDC"/>
    <w:rsid w:val="4D49FE62"/>
    <w:rsid w:val="4D4F7F3A"/>
    <w:rsid w:val="4D5A59C0"/>
    <w:rsid w:val="4D5E3528"/>
    <w:rsid w:val="4D614B27"/>
    <w:rsid w:val="4D61A4EF"/>
    <w:rsid w:val="4D66922A"/>
    <w:rsid w:val="4D6733E1"/>
    <w:rsid w:val="4D69CF2A"/>
    <w:rsid w:val="4D6D8296"/>
    <w:rsid w:val="4D74B76F"/>
    <w:rsid w:val="4D7A5CB7"/>
    <w:rsid w:val="4D8EF551"/>
    <w:rsid w:val="4D9E0614"/>
    <w:rsid w:val="4DA9FE33"/>
    <w:rsid w:val="4DAAB7FC"/>
    <w:rsid w:val="4DBE14D1"/>
    <w:rsid w:val="4DD077A4"/>
    <w:rsid w:val="4DF661EE"/>
    <w:rsid w:val="4DFE5A0C"/>
    <w:rsid w:val="4E1C8070"/>
    <w:rsid w:val="4E27E429"/>
    <w:rsid w:val="4E46490A"/>
    <w:rsid w:val="4E497330"/>
    <w:rsid w:val="4E503D3D"/>
    <w:rsid w:val="4E54383E"/>
    <w:rsid w:val="4E72A5D1"/>
    <w:rsid w:val="4E7857AE"/>
    <w:rsid w:val="4E8C1213"/>
    <w:rsid w:val="4E8C8F4E"/>
    <w:rsid w:val="4E942683"/>
    <w:rsid w:val="4EB4708B"/>
    <w:rsid w:val="4EC45534"/>
    <w:rsid w:val="4EC63645"/>
    <w:rsid w:val="4ECC1541"/>
    <w:rsid w:val="4EDD0921"/>
    <w:rsid w:val="4EE81DD5"/>
    <w:rsid w:val="4EEBD51E"/>
    <w:rsid w:val="4EF4C95B"/>
    <w:rsid w:val="4F04B4D8"/>
    <w:rsid w:val="4F0FDEBC"/>
    <w:rsid w:val="4F124E38"/>
    <w:rsid w:val="4F17AB0D"/>
    <w:rsid w:val="4F4A766D"/>
    <w:rsid w:val="4F562303"/>
    <w:rsid w:val="4F585AAC"/>
    <w:rsid w:val="4F595D9F"/>
    <w:rsid w:val="4F777756"/>
    <w:rsid w:val="4F800D67"/>
    <w:rsid w:val="4F8AA730"/>
    <w:rsid w:val="4FA3218E"/>
    <w:rsid w:val="4FA369EB"/>
    <w:rsid w:val="4FAEDBE9"/>
    <w:rsid w:val="4FB00235"/>
    <w:rsid w:val="4FB32D75"/>
    <w:rsid w:val="4FBB3F55"/>
    <w:rsid w:val="4FD79978"/>
    <w:rsid w:val="4FE39E08"/>
    <w:rsid w:val="4FE63CCB"/>
    <w:rsid w:val="4FF512C2"/>
    <w:rsid w:val="4FFD7A91"/>
    <w:rsid w:val="5008DE4A"/>
    <w:rsid w:val="501A40BB"/>
    <w:rsid w:val="5038D029"/>
    <w:rsid w:val="50457874"/>
    <w:rsid w:val="5054C307"/>
    <w:rsid w:val="50690E0C"/>
    <w:rsid w:val="506C15A5"/>
    <w:rsid w:val="507F0BAA"/>
    <w:rsid w:val="5081A5F8"/>
    <w:rsid w:val="50955BDE"/>
    <w:rsid w:val="50959C82"/>
    <w:rsid w:val="50B16601"/>
    <w:rsid w:val="50CF9C5E"/>
    <w:rsid w:val="511047C7"/>
    <w:rsid w:val="5113318C"/>
    <w:rsid w:val="51161C64"/>
    <w:rsid w:val="51281B7A"/>
    <w:rsid w:val="512B5994"/>
    <w:rsid w:val="5130AF0C"/>
    <w:rsid w:val="51412B2D"/>
    <w:rsid w:val="5147CD1D"/>
    <w:rsid w:val="51B1BED8"/>
    <w:rsid w:val="51B54F6E"/>
    <w:rsid w:val="51CC96D0"/>
    <w:rsid w:val="51CECA76"/>
    <w:rsid w:val="51D1D7A1"/>
    <w:rsid w:val="51E5D4FF"/>
    <w:rsid w:val="51E91CF0"/>
    <w:rsid w:val="51F97EB0"/>
    <w:rsid w:val="520B17CC"/>
    <w:rsid w:val="5211135A"/>
    <w:rsid w:val="52298AF0"/>
    <w:rsid w:val="523FE2BF"/>
    <w:rsid w:val="525218EE"/>
    <w:rsid w:val="52866B52"/>
    <w:rsid w:val="52A7B33C"/>
    <w:rsid w:val="52B86C13"/>
    <w:rsid w:val="52BC1977"/>
    <w:rsid w:val="52BD4867"/>
    <w:rsid w:val="52C954DA"/>
    <w:rsid w:val="52D2E18D"/>
    <w:rsid w:val="52E23CB8"/>
    <w:rsid w:val="52E84218"/>
    <w:rsid w:val="52F019CC"/>
    <w:rsid w:val="52F2E6EB"/>
    <w:rsid w:val="52F40456"/>
    <w:rsid w:val="530678CE"/>
    <w:rsid w:val="5309B168"/>
    <w:rsid w:val="530E982A"/>
    <w:rsid w:val="531F9BFA"/>
    <w:rsid w:val="5326D4D9"/>
    <w:rsid w:val="534A3B00"/>
    <w:rsid w:val="53545431"/>
    <w:rsid w:val="5379909C"/>
    <w:rsid w:val="53806B36"/>
    <w:rsid w:val="5382DCE3"/>
    <w:rsid w:val="5383FA93"/>
    <w:rsid w:val="538E5EA5"/>
    <w:rsid w:val="5393F129"/>
    <w:rsid w:val="5394EA6A"/>
    <w:rsid w:val="53B06DC8"/>
    <w:rsid w:val="53B1535B"/>
    <w:rsid w:val="53B3639C"/>
    <w:rsid w:val="53C00C66"/>
    <w:rsid w:val="53C658B2"/>
    <w:rsid w:val="543EE511"/>
    <w:rsid w:val="543FFBFE"/>
    <w:rsid w:val="547692B1"/>
    <w:rsid w:val="5477D72D"/>
    <w:rsid w:val="547BFA7A"/>
    <w:rsid w:val="548548C6"/>
    <w:rsid w:val="5494C05C"/>
    <w:rsid w:val="549D93CD"/>
    <w:rsid w:val="54A227CA"/>
    <w:rsid w:val="54AC5FFB"/>
    <w:rsid w:val="54C60A73"/>
    <w:rsid w:val="54D37D42"/>
    <w:rsid w:val="54DD7700"/>
    <w:rsid w:val="54E63AA0"/>
    <w:rsid w:val="54E7E902"/>
    <w:rsid w:val="54E9C441"/>
    <w:rsid w:val="54F96E45"/>
    <w:rsid w:val="551C6E68"/>
    <w:rsid w:val="55582245"/>
    <w:rsid w:val="555A30AE"/>
    <w:rsid w:val="555C6D29"/>
    <w:rsid w:val="555FCF82"/>
    <w:rsid w:val="556A8B10"/>
    <w:rsid w:val="557225E5"/>
    <w:rsid w:val="55821675"/>
    <w:rsid w:val="5590D255"/>
    <w:rsid w:val="5592D52B"/>
    <w:rsid w:val="559A0E0A"/>
    <w:rsid w:val="559B7BB7"/>
    <w:rsid w:val="559D7BAC"/>
    <w:rsid w:val="55F3C5CC"/>
    <w:rsid w:val="55F59C7B"/>
    <w:rsid w:val="561B9F23"/>
    <w:rsid w:val="561C6D30"/>
    <w:rsid w:val="561F5E52"/>
    <w:rsid w:val="56269461"/>
    <w:rsid w:val="562A4E08"/>
    <w:rsid w:val="562B82A7"/>
    <w:rsid w:val="562D3492"/>
    <w:rsid w:val="564ED995"/>
    <w:rsid w:val="566CA673"/>
    <w:rsid w:val="5690C530"/>
    <w:rsid w:val="569D4DF8"/>
    <w:rsid w:val="56AD18A9"/>
    <w:rsid w:val="56B69CAA"/>
    <w:rsid w:val="56B8C09F"/>
    <w:rsid w:val="56D7A31B"/>
    <w:rsid w:val="56E580B8"/>
    <w:rsid w:val="56F8CE2E"/>
    <w:rsid w:val="570725BB"/>
    <w:rsid w:val="5719D448"/>
    <w:rsid w:val="572CD48C"/>
    <w:rsid w:val="57496180"/>
    <w:rsid w:val="576ED71E"/>
    <w:rsid w:val="5775D222"/>
    <w:rsid w:val="57790919"/>
    <w:rsid w:val="5797DCC7"/>
    <w:rsid w:val="57990BB7"/>
    <w:rsid w:val="57A00285"/>
    <w:rsid w:val="57A8A1F9"/>
    <w:rsid w:val="57B906DF"/>
    <w:rsid w:val="57D67A90"/>
    <w:rsid w:val="57DBD361"/>
    <w:rsid w:val="57DFDE3E"/>
    <w:rsid w:val="57E5D643"/>
    <w:rsid w:val="581882BB"/>
    <w:rsid w:val="581F56F3"/>
    <w:rsid w:val="5831DDE9"/>
    <w:rsid w:val="5847EF86"/>
    <w:rsid w:val="5859E33D"/>
    <w:rsid w:val="588CB0A9"/>
    <w:rsid w:val="58A4944B"/>
    <w:rsid w:val="58B1A7FB"/>
    <w:rsid w:val="58BE1615"/>
    <w:rsid w:val="58E8D817"/>
    <w:rsid w:val="58F819B5"/>
    <w:rsid w:val="5918448C"/>
    <w:rsid w:val="59291A1A"/>
    <w:rsid w:val="5929D2F7"/>
    <w:rsid w:val="5934856B"/>
    <w:rsid w:val="59366FAF"/>
    <w:rsid w:val="593BFF23"/>
    <w:rsid w:val="594A2F02"/>
    <w:rsid w:val="594FAD3C"/>
    <w:rsid w:val="59590620"/>
    <w:rsid w:val="5962AA45"/>
    <w:rsid w:val="596A2034"/>
    <w:rsid w:val="597522DA"/>
    <w:rsid w:val="597541DB"/>
    <w:rsid w:val="598176EF"/>
    <w:rsid w:val="598D3F4F"/>
    <w:rsid w:val="59D3652E"/>
    <w:rsid w:val="59D76478"/>
    <w:rsid w:val="5A085371"/>
    <w:rsid w:val="5A1C4595"/>
    <w:rsid w:val="5A2C6413"/>
    <w:rsid w:val="5A3A1315"/>
    <w:rsid w:val="5A498784"/>
    <w:rsid w:val="5A5407FB"/>
    <w:rsid w:val="5A703AE0"/>
    <w:rsid w:val="5A8416D9"/>
    <w:rsid w:val="5A93EA16"/>
    <w:rsid w:val="5A93F0EA"/>
    <w:rsid w:val="5AA80EBB"/>
    <w:rsid w:val="5AEE8EA0"/>
    <w:rsid w:val="5B02D0C4"/>
    <w:rsid w:val="5B06DBA1"/>
    <w:rsid w:val="5B0BA7D2"/>
    <w:rsid w:val="5B20CD4C"/>
    <w:rsid w:val="5B26C772"/>
    <w:rsid w:val="5B2C5718"/>
    <w:rsid w:val="5B302151"/>
    <w:rsid w:val="5B3FDE63"/>
    <w:rsid w:val="5B400CFE"/>
    <w:rsid w:val="5B570D87"/>
    <w:rsid w:val="5B801FA2"/>
    <w:rsid w:val="5B87ACEA"/>
    <w:rsid w:val="5B93B66A"/>
    <w:rsid w:val="5BA54D24"/>
    <w:rsid w:val="5BAB3F3A"/>
    <w:rsid w:val="5BB0D27F"/>
    <w:rsid w:val="5BC71B26"/>
    <w:rsid w:val="5BDF34FD"/>
    <w:rsid w:val="5BF47D25"/>
    <w:rsid w:val="5BF6AD1D"/>
    <w:rsid w:val="5C10CCDA"/>
    <w:rsid w:val="5C565037"/>
    <w:rsid w:val="5C582C41"/>
    <w:rsid w:val="5C5AB0ED"/>
    <w:rsid w:val="5C65380E"/>
    <w:rsid w:val="5C8A27EE"/>
    <w:rsid w:val="5CA00C83"/>
    <w:rsid w:val="5CAAC53C"/>
    <w:rsid w:val="5CB9A855"/>
    <w:rsid w:val="5CBF0166"/>
    <w:rsid w:val="5CC432A2"/>
    <w:rsid w:val="5CC7DD79"/>
    <w:rsid w:val="5CD7ECCB"/>
    <w:rsid w:val="5CF2309E"/>
    <w:rsid w:val="5D134461"/>
    <w:rsid w:val="5D14F64C"/>
    <w:rsid w:val="5D2F6CD8"/>
    <w:rsid w:val="5D459DD5"/>
    <w:rsid w:val="5D49715A"/>
    <w:rsid w:val="5D53FE91"/>
    <w:rsid w:val="5D7414F2"/>
    <w:rsid w:val="5D7ADE20"/>
    <w:rsid w:val="5D7D2C37"/>
    <w:rsid w:val="5D822465"/>
    <w:rsid w:val="5D836223"/>
    <w:rsid w:val="5D8BD946"/>
    <w:rsid w:val="5D8D527F"/>
    <w:rsid w:val="5DB37433"/>
    <w:rsid w:val="5DC10E97"/>
    <w:rsid w:val="5DCC4D1B"/>
    <w:rsid w:val="5DCF6FF4"/>
    <w:rsid w:val="5DE913EB"/>
    <w:rsid w:val="5E140304"/>
    <w:rsid w:val="5E1B8AE8"/>
    <w:rsid w:val="5E2D9765"/>
    <w:rsid w:val="5E2EF82B"/>
    <w:rsid w:val="5E3871EB"/>
    <w:rsid w:val="5E4D1159"/>
    <w:rsid w:val="5E593326"/>
    <w:rsid w:val="5E703F42"/>
    <w:rsid w:val="5E704BFB"/>
    <w:rsid w:val="5E84506D"/>
    <w:rsid w:val="5E8EAE49"/>
    <w:rsid w:val="5EA0061F"/>
    <w:rsid w:val="5EBF6B3A"/>
    <w:rsid w:val="5ECC0782"/>
    <w:rsid w:val="5EE87341"/>
    <w:rsid w:val="5EEDAAA9"/>
    <w:rsid w:val="5EFDD7C0"/>
    <w:rsid w:val="5F0C87C0"/>
    <w:rsid w:val="5F100157"/>
    <w:rsid w:val="5F2227DC"/>
    <w:rsid w:val="5F285992"/>
    <w:rsid w:val="5F423C6F"/>
    <w:rsid w:val="5F458D75"/>
    <w:rsid w:val="5F4F9B71"/>
    <w:rsid w:val="5F5E5C64"/>
    <w:rsid w:val="5F6A5B29"/>
    <w:rsid w:val="5F6D2830"/>
    <w:rsid w:val="5F84BFF2"/>
    <w:rsid w:val="5F8ACE01"/>
    <w:rsid w:val="5F93809F"/>
    <w:rsid w:val="5FD1E46C"/>
    <w:rsid w:val="5FF093AF"/>
    <w:rsid w:val="5FFC0BD4"/>
    <w:rsid w:val="600A2FD5"/>
    <w:rsid w:val="60476CE9"/>
    <w:rsid w:val="6049B084"/>
    <w:rsid w:val="60567575"/>
    <w:rsid w:val="6063A22F"/>
    <w:rsid w:val="60779C52"/>
    <w:rsid w:val="609A810E"/>
    <w:rsid w:val="60ABE885"/>
    <w:rsid w:val="60B6A903"/>
    <w:rsid w:val="60C5FC73"/>
    <w:rsid w:val="60C6BF58"/>
    <w:rsid w:val="60E7159B"/>
    <w:rsid w:val="60EBEDA8"/>
    <w:rsid w:val="60F05294"/>
    <w:rsid w:val="60FC7F91"/>
    <w:rsid w:val="61015F86"/>
    <w:rsid w:val="6113F2FC"/>
    <w:rsid w:val="61146313"/>
    <w:rsid w:val="614F36F8"/>
    <w:rsid w:val="616B8683"/>
    <w:rsid w:val="617D2368"/>
    <w:rsid w:val="6190B7B4"/>
    <w:rsid w:val="619962F5"/>
    <w:rsid w:val="6199A05E"/>
    <w:rsid w:val="619AB24F"/>
    <w:rsid w:val="61D52DD6"/>
    <w:rsid w:val="61DE974D"/>
    <w:rsid w:val="61E2BA9A"/>
    <w:rsid w:val="61EF507E"/>
    <w:rsid w:val="61FE11CA"/>
    <w:rsid w:val="620F4CA1"/>
    <w:rsid w:val="6210DC02"/>
    <w:rsid w:val="6225A3A9"/>
    <w:rsid w:val="62324F2F"/>
    <w:rsid w:val="623978CE"/>
    <w:rsid w:val="624E7681"/>
    <w:rsid w:val="6254C4DD"/>
    <w:rsid w:val="625CC793"/>
    <w:rsid w:val="626B8D0E"/>
    <w:rsid w:val="626D6BED"/>
    <w:rsid w:val="6272381E"/>
    <w:rsid w:val="6294A8C2"/>
    <w:rsid w:val="62A13876"/>
    <w:rsid w:val="62A6AF76"/>
    <w:rsid w:val="62AC1385"/>
    <w:rsid w:val="62B0793A"/>
    <w:rsid w:val="62B6B3C9"/>
    <w:rsid w:val="62C1D269"/>
    <w:rsid w:val="62CCBD7B"/>
    <w:rsid w:val="62D17A55"/>
    <w:rsid w:val="62E1F014"/>
    <w:rsid w:val="62E292DE"/>
    <w:rsid w:val="62F3E9A1"/>
    <w:rsid w:val="62FA10BF"/>
    <w:rsid w:val="6301D1D6"/>
    <w:rsid w:val="630C5FB8"/>
    <w:rsid w:val="632179F8"/>
    <w:rsid w:val="6327D3A2"/>
    <w:rsid w:val="632A6EA2"/>
    <w:rsid w:val="634A638C"/>
    <w:rsid w:val="634A74D4"/>
    <w:rsid w:val="635CACC5"/>
    <w:rsid w:val="63672906"/>
    <w:rsid w:val="636A3EC8"/>
    <w:rsid w:val="637F2D0B"/>
    <w:rsid w:val="6396D7A3"/>
    <w:rsid w:val="639C400B"/>
    <w:rsid w:val="63A8A9F2"/>
    <w:rsid w:val="63AAB85B"/>
    <w:rsid w:val="63C97637"/>
    <w:rsid w:val="63CB80B0"/>
    <w:rsid w:val="63CD8818"/>
    <w:rsid w:val="63E7C8DB"/>
    <w:rsid w:val="63F3C24B"/>
    <w:rsid w:val="640BC8D5"/>
    <w:rsid w:val="6423CB27"/>
    <w:rsid w:val="64298541"/>
    <w:rsid w:val="642BE097"/>
    <w:rsid w:val="642DE029"/>
    <w:rsid w:val="6435ACF0"/>
    <w:rsid w:val="64522E51"/>
    <w:rsid w:val="645F45DB"/>
    <w:rsid w:val="6484DEC5"/>
    <w:rsid w:val="648FF335"/>
    <w:rsid w:val="649137C7"/>
    <w:rsid w:val="649A5DDA"/>
    <w:rsid w:val="649C60C2"/>
    <w:rsid w:val="64B964E2"/>
    <w:rsid w:val="64EA2FD8"/>
    <w:rsid w:val="64EC2816"/>
    <w:rsid w:val="6503A6B1"/>
    <w:rsid w:val="6517351C"/>
    <w:rsid w:val="6531B018"/>
    <w:rsid w:val="654214E2"/>
    <w:rsid w:val="6560E2F3"/>
    <w:rsid w:val="6574D836"/>
    <w:rsid w:val="6575E41E"/>
    <w:rsid w:val="657CE5F6"/>
    <w:rsid w:val="657DE215"/>
    <w:rsid w:val="65844DA0"/>
    <w:rsid w:val="658EA6D9"/>
    <w:rsid w:val="658FF8D1"/>
    <w:rsid w:val="65A75EFC"/>
    <w:rsid w:val="65DB94EB"/>
    <w:rsid w:val="65F47BA9"/>
    <w:rsid w:val="65F8705B"/>
    <w:rsid w:val="660CB27F"/>
    <w:rsid w:val="6613ADF5"/>
    <w:rsid w:val="662CD8F8"/>
    <w:rsid w:val="6630244C"/>
    <w:rsid w:val="66408049"/>
    <w:rsid w:val="664BFC99"/>
    <w:rsid w:val="6667DB5E"/>
    <w:rsid w:val="66692B44"/>
    <w:rsid w:val="666AC638"/>
    <w:rsid w:val="666BCCEF"/>
    <w:rsid w:val="666E399D"/>
    <w:rsid w:val="6673C484"/>
    <w:rsid w:val="668D0A10"/>
    <w:rsid w:val="6699DC10"/>
    <w:rsid w:val="66A9B643"/>
    <w:rsid w:val="66C1F853"/>
    <w:rsid w:val="66CE8E90"/>
    <w:rsid w:val="66CFB1ED"/>
    <w:rsid w:val="66F1043E"/>
    <w:rsid w:val="66F41541"/>
    <w:rsid w:val="6713DB58"/>
    <w:rsid w:val="6739AE40"/>
    <w:rsid w:val="674BB360"/>
    <w:rsid w:val="674C3F45"/>
    <w:rsid w:val="6750DAC4"/>
    <w:rsid w:val="6772D86F"/>
    <w:rsid w:val="67819A87"/>
    <w:rsid w:val="6786C216"/>
    <w:rsid w:val="678F0B7E"/>
    <w:rsid w:val="67A7368C"/>
    <w:rsid w:val="67CA81F2"/>
    <w:rsid w:val="67D9A7E5"/>
    <w:rsid w:val="67DF97FC"/>
    <w:rsid w:val="67E71FE0"/>
    <w:rsid w:val="67E9D072"/>
    <w:rsid w:val="67F11B46"/>
    <w:rsid w:val="6801A903"/>
    <w:rsid w:val="680AC47E"/>
    <w:rsid w:val="681B4BA9"/>
    <w:rsid w:val="682A0204"/>
    <w:rsid w:val="68388C49"/>
    <w:rsid w:val="6849A418"/>
    <w:rsid w:val="684CBD3E"/>
    <w:rsid w:val="68509B58"/>
    <w:rsid w:val="6888E9FC"/>
    <w:rsid w:val="68944F9C"/>
    <w:rsid w:val="68BC0E9C"/>
    <w:rsid w:val="68BD306D"/>
    <w:rsid w:val="68CB95A2"/>
    <w:rsid w:val="68CBBC35"/>
    <w:rsid w:val="68D4BD60"/>
    <w:rsid w:val="68F532C3"/>
    <w:rsid w:val="69073E45"/>
    <w:rsid w:val="69077FE4"/>
    <w:rsid w:val="6909B58B"/>
    <w:rsid w:val="691326DF"/>
    <w:rsid w:val="6929EAFA"/>
    <w:rsid w:val="6934BD6E"/>
    <w:rsid w:val="69429AD6"/>
    <w:rsid w:val="694EA1E2"/>
    <w:rsid w:val="695C1280"/>
    <w:rsid w:val="69628915"/>
    <w:rsid w:val="697EFF3C"/>
    <w:rsid w:val="69A1CF82"/>
    <w:rsid w:val="69BB1819"/>
    <w:rsid w:val="69CABF59"/>
    <w:rsid w:val="69CB88A7"/>
    <w:rsid w:val="69FCF4B4"/>
    <w:rsid w:val="6A07D3FC"/>
    <w:rsid w:val="6A0A5973"/>
    <w:rsid w:val="6A1E0CD7"/>
    <w:rsid w:val="6A27A8E1"/>
    <w:rsid w:val="6A39D4B9"/>
    <w:rsid w:val="6A4A4901"/>
    <w:rsid w:val="6A5216AD"/>
    <w:rsid w:val="6A538626"/>
    <w:rsid w:val="6A6E1202"/>
    <w:rsid w:val="6A85B81E"/>
    <w:rsid w:val="6A947253"/>
    <w:rsid w:val="6A9BA028"/>
    <w:rsid w:val="6A9BB993"/>
    <w:rsid w:val="6AA285FC"/>
    <w:rsid w:val="6AACC199"/>
    <w:rsid w:val="6AAF2909"/>
    <w:rsid w:val="6ACA17DB"/>
    <w:rsid w:val="6ACB5599"/>
    <w:rsid w:val="6AD0F713"/>
    <w:rsid w:val="6AE031F4"/>
    <w:rsid w:val="6AE8438B"/>
    <w:rsid w:val="6AE9FDD3"/>
    <w:rsid w:val="6AED8346"/>
    <w:rsid w:val="6AF91975"/>
    <w:rsid w:val="6B10F56C"/>
    <w:rsid w:val="6B1235BF"/>
    <w:rsid w:val="6B136380"/>
    <w:rsid w:val="6B260F53"/>
    <w:rsid w:val="6B3F664B"/>
    <w:rsid w:val="6B426B42"/>
    <w:rsid w:val="6B663C5D"/>
    <w:rsid w:val="6B733BC9"/>
    <w:rsid w:val="6B7AE053"/>
    <w:rsid w:val="6B7DF1AF"/>
    <w:rsid w:val="6B920BF6"/>
    <w:rsid w:val="6BAA08E4"/>
    <w:rsid w:val="6BC362E5"/>
    <w:rsid w:val="6BE72878"/>
    <w:rsid w:val="6BF3A88A"/>
    <w:rsid w:val="6BFEEF14"/>
    <w:rsid w:val="6C01859E"/>
    <w:rsid w:val="6C0DCE43"/>
    <w:rsid w:val="6C0EA7E4"/>
    <w:rsid w:val="6C16764C"/>
    <w:rsid w:val="6C1D32A7"/>
    <w:rsid w:val="6C40BED5"/>
    <w:rsid w:val="6C473C36"/>
    <w:rsid w:val="6C4CE7A1"/>
    <w:rsid w:val="6C60D2DF"/>
    <w:rsid w:val="6C610A6F"/>
    <w:rsid w:val="6C70CE09"/>
    <w:rsid w:val="6C76ACD0"/>
    <w:rsid w:val="6C8D9B6D"/>
    <w:rsid w:val="6C9263E8"/>
    <w:rsid w:val="6CAB9009"/>
    <w:rsid w:val="6CB93797"/>
    <w:rsid w:val="6CBA21C4"/>
    <w:rsid w:val="6CC2942B"/>
    <w:rsid w:val="6CDE88AC"/>
    <w:rsid w:val="6CE062C8"/>
    <w:rsid w:val="6CF4F9BC"/>
    <w:rsid w:val="6D024AA7"/>
    <w:rsid w:val="6D079C50"/>
    <w:rsid w:val="6D3E7534"/>
    <w:rsid w:val="6D4DB4C6"/>
    <w:rsid w:val="6D53CC84"/>
    <w:rsid w:val="6D6CE27A"/>
    <w:rsid w:val="6D9503A8"/>
    <w:rsid w:val="6DA821CE"/>
    <w:rsid w:val="6DB79AE5"/>
    <w:rsid w:val="6DD6962A"/>
    <w:rsid w:val="6DDDF934"/>
    <w:rsid w:val="6DE59581"/>
    <w:rsid w:val="6DE7D4BF"/>
    <w:rsid w:val="6E0153F6"/>
    <w:rsid w:val="6E021987"/>
    <w:rsid w:val="6E16580B"/>
    <w:rsid w:val="6E545731"/>
    <w:rsid w:val="6E56E6E7"/>
    <w:rsid w:val="6E654FB8"/>
    <w:rsid w:val="6E75D81D"/>
    <w:rsid w:val="6E770A48"/>
    <w:rsid w:val="6E83E7D0"/>
    <w:rsid w:val="6EA5B18C"/>
    <w:rsid w:val="6EAE3F96"/>
    <w:rsid w:val="6EC36D70"/>
    <w:rsid w:val="6EC64305"/>
    <w:rsid w:val="6ECF3BA9"/>
    <w:rsid w:val="6ED312E2"/>
    <w:rsid w:val="6EE41CB6"/>
    <w:rsid w:val="6EF02A71"/>
    <w:rsid w:val="6EF6DC56"/>
    <w:rsid w:val="6F11ADEC"/>
    <w:rsid w:val="6F11CE56"/>
    <w:rsid w:val="6F1E59FB"/>
    <w:rsid w:val="6F2F5769"/>
    <w:rsid w:val="6F574017"/>
    <w:rsid w:val="6F63FC26"/>
    <w:rsid w:val="6F6A9D4E"/>
    <w:rsid w:val="6F6F1645"/>
    <w:rsid w:val="6F792FB9"/>
    <w:rsid w:val="6F9DC667"/>
    <w:rsid w:val="6FA6B68C"/>
    <w:rsid w:val="6FB15C96"/>
    <w:rsid w:val="6FC1F7E5"/>
    <w:rsid w:val="6FE29953"/>
    <w:rsid w:val="6FF20A85"/>
    <w:rsid w:val="700841C2"/>
    <w:rsid w:val="7012A672"/>
    <w:rsid w:val="7017D2D7"/>
    <w:rsid w:val="70333C6E"/>
    <w:rsid w:val="703BF247"/>
    <w:rsid w:val="706A3025"/>
    <w:rsid w:val="706AEFD6"/>
    <w:rsid w:val="70742BBB"/>
    <w:rsid w:val="70A48A99"/>
    <w:rsid w:val="70A59586"/>
    <w:rsid w:val="70AC652F"/>
    <w:rsid w:val="70B2CFF6"/>
    <w:rsid w:val="70BE2C1A"/>
    <w:rsid w:val="70CD6809"/>
    <w:rsid w:val="70CDFF81"/>
    <w:rsid w:val="70FDFCF3"/>
    <w:rsid w:val="710011D7"/>
    <w:rsid w:val="711BE015"/>
    <w:rsid w:val="7122997A"/>
    <w:rsid w:val="7137E602"/>
    <w:rsid w:val="714EF4EC"/>
    <w:rsid w:val="71555DA9"/>
    <w:rsid w:val="7161D323"/>
    <w:rsid w:val="71621665"/>
    <w:rsid w:val="718F72B5"/>
    <w:rsid w:val="71A3FBF8"/>
    <w:rsid w:val="71F0C9A0"/>
    <w:rsid w:val="71F38553"/>
    <w:rsid w:val="72025E86"/>
    <w:rsid w:val="72085792"/>
    <w:rsid w:val="7208EF0A"/>
    <w:rsid w:val="721E7131"/>
    <w:rsid w:val="723C0912"/>
    <w:rsid w:val="72468FEB"/>
    <w:rsid w:val="72509255"/>
    <w:rsid w:val="725669FC"/>
    <w:rsid w:val="728AE094"/>
    <w:rsid w:val="729D8BFA"/>
    <w:rsid w:val="729FB709"/>
    <w:rsid w:val="72A2BCD2"/>
    <w:rsid w:val="72B2E5E8"/>
    <w:rsid w:val="72CBB6C0"/>
    <w:rsid w:val="72DBC01D"/>
    <w:rsid w:val="72F72257"/>
    <w:rsid w:val="7309AF26"/>
    <w:rsid w:val="73516A32"/>
    <w:rsid w:val="73663E16"/>
    <w:rsid w:val="73906B3E"/>
    <w:rsid w:val="73A48F3F"/>
    <w:rsid w:val="73AC3CB7"/>
    <w:rsid w:val="73B1FAF8"/>
    <w:rsid w:val="73BCEAAE"/>
    <w:rsid w:val="73BF15BD"/>
    <w:rsid w:val="73C9776E"/>
    <w:rsid w:val="73CF9F32"/>
    <w:rsid w:val="73D2BFB6"/>
    <w:rsid w:val="73DDD11B"/>
    <w:rsid w:val="73E1A47A"/>
    <w:rsid w:val="73F4B7CD"/>
    <w:rsid w:val="73FF147E"/>
    <w:rsid w:val="7407E7F8"/>
    <w:rsid w:val="7415F067"/>
    <w:rsid w:val="7434315C"/>
    <w:rsid w:val="743496FE"/>
    <w:rsid w:val="743C89B8"/>
    <w:rsid w:val="746B0D49"/>
    <w:rsid w:val="7474F9BD"/>
    <w:rsid w:val="74794F89"/>
    <w:rsid w:val="747F2342"/>
    <w:rsid w:val="74AE94A0"/>
    <w:rsid w:val="74E469B9"/>
    <w:rsid w:val="75091B38"/>
    <w:rsid w:val="751FA8F6"/>
    <w:rsid w:val="75321D55"/>
    <w:rsid w:val="757C386F"/>
    <w:rsid w:val="75808E8D"/>
    <w:rsid w:val="7590436C"/>
    <w:rsid w:val="75A21F6F"/>
    <w:rsid w:val="75D09935"/>
    <w:rsid w:val="75D18686"/>
    <w:rsid w:val="75E27CF0"/>
    <w:rsid w:val="75F6C50D"/>
    <w:rsid w:val="75F9C943"/>
    <w:rsid w:val="760F15CB"/>
    <w:rsid w:val="7623AAF1"/>
    <w:rsid w:val="764797E2"/>
    <w:rsid w:val="7649EE4C"/>
    <w:rsid w:val="76532DCA"/>
    <w:rsid w:val="766540BD"/>
    <w:rsid w:val="766A99CE"/>
    <w:rsid w:val="766BA57F"/>
    <w:rsid w:val="7673A3DD"/>
    <w:rsid w:val="7679B529"/>
    <w:rsid w:val="767A8917"/>
    <w:rsid w:val="7695F722"/>
    <w:rsid w:val="769E7315"/>
    <w:rsid w:val="76B73A06"/>
    <w:rsid w:val="76C6B5D2"/>
    <w:rsid w:val="76EA9B14"/>
    <w:rsid w:val="770AC549"/>
    <w:rsid w:val="771AAB8D"/>
    <w:rsid w:val="7729604D"/>
    <w:rsid w:val="77322D4C"/>
    <w:rsid w:val="773D8280"/>
    <w:rsid w:val="77426C04"/>
    <w:rsid w:val="774908DC"/>
    <w:rsid w:val="77495C70"/>
    <w:rsid w:val="7789E716"/>
    <w:rsid w:val="77905271"/>
    <w:rsid w:val="7793D9AF"/>
    <w:rsid w:val="7798AF18"/>
    <w:rsid w:val="77A7161A"/>
    <w:rsid w:val="77AB61A0"/>
    <w:rsid w:val="77C32E9E"/>
    <w:rsid w:val="77E7D391"/>
    <w:rsid w:val="77F1B955"/>
    <w:rsid w:val="77F38AE3"/>
    <w:rsid w:val="780A990F"/>
    <w:rsid w:val="782354F6"/>
    <w:rsid w:val="783B175C"/>
    <w:rsid w:val="783C0281"/>
    <w:rsid w:val="7845C00C"/>
    <w:rsid w:val="7845D637"/>
    <w:rsid w:val="78535268"/>
    <w:rsid w:val="78843D2B"/>
    <w:rsid w:val="78917BF3"/>
    <w:rsid w:val="78A6B70F"/>
    <w:rsid w:val="78DDDD97"/>
    <w:rsid w:val="78E43ADA"/>
    <w:rsid w:val="78ED84D7"/>
    <w:rsid w:val="78EF93E2"/>
    <w:rsid w:val="78F3B475"/>
    <w:rsid w:val="78FA54D9"/>
    <w:rsid w:val="79003F91"/>
    <w:rsid w:val="7915A75A"/>
    <w:rsid w:val="791842A3"/>
    <w:rsid w:val="79377F2E"/>
    <w:rsid w:val="794DA120"/>
    <w:rsid w:val="7964E157"/>
    <w:rsid w:val="796E4198"/>
    <w:rsid w:val="7972EA74"/>
    <w:rsid w:val="79788BF2"/>
    <w:rsid w:val="79807940"/>
    <w:rsid w:val="79B41F33"/>
    <w:rsid w:val="79BC43B1"/>
    <w:rsid w:val="79E39AA0"/>
    <w:rsid w:val="79F27CC8"/>
    <w:rsid w:val="79F4B26F"/>
    <w:rsid w:val="7A240CD6"/>
    <w:rsid w:val="7A2A07F7"/>
    <w:rsid w:val="7A33A12E"/>
    <w:rsid w:val="7A3A5245"/>
    <w:rsid w:val="7A42AEAE"/>
    <w:rsid w:val="7A56B6A4"/>
    <w:rsid w:val="7A61E088"/>
    <w:rsid w:val="7A86C582"/>
    <w:rsid w:val="7A8FC4F9"/>
    <w:rsid w:val="7ABA5025"/>
    <w:rsid w:val="7AE93418"/>
    <w:rsid w:val="7B256565"/>
    <w:rsid w:val="7B2B03D9"/>
    <w:rsid w:val="7B3982FD"/>
    <w:rsid w:val="7B399F31"/>
    <w:rsid w:val="7B5442B5"/>
    <w:rsid w:val="7B6A2983"/>
    <w:rsid w:val="7B77F8BF"/>
    <w:rsid w:val="7B7A7709"/>
    <w:rsid w:val="7B7B8340"/>
    <w:rsid w:val="7B7CDF81"/>
    <w:rsid w:val="7B8483B1"/>
    <w:rsid w:val="7B981188"/>
    <w:rsid w:val="7BA07551"/>
    <w:rsid w:val="7BB63118"/>
    <w:rsid w:val="7BD03008"/>
    <w:rsid w:val="7BDD991B"/>
    <w:rsid w:val="7BE2B887"/>
    <w:rsid w:val="7BE62C9C"/>
    <w:rsid w:val="7BEEBDC7"/>
    <w:rsid w:val="7C064F20"/>
    <w:rsid w:val="7C0E4675"/>
    <w:rsid w:val="7C23BA3B"/>
    <w:rsid w:val="7C2C2AC2"/>
    <w:rsid w:val="7C322941"/>
    <w:rsid w:val="7C4CB0A4"/>
    <w:rsid w:val="7C6336B4"/>
    <w:rsid w:val="7C678CD2"/>
    <w:rsid w:val="7C68D194"/>
    <w:rsid w:val="7C7BC799"/>
    <w:rsid w:val="7CA1C038"/>
    <w:rsid w:val="7CAF954D"/>
    <w:rsid w:val="7CB0DDA3"/>
    <w:rsid w:val="7CB501EB"/>
    <w:rsid w:val="7CB725F7"/>
    <w:rsid w:val="7CC3041C"/>
    <w:rsid w:val="7CC557AB"/>
    <w:rsid w:val="7CF80675"/>
    <w:rsid w:val="7D17C13F"/>
    <w:rsid w:val="7D4094F8"/>
    <w:rsid w:val="7D52940E"/>
    <w:rsid w:val="7D908E08"/>
    <w:rsid w:val="7D9FAF3C"/>
    <w:rsid w:val="7DA12785"/>
    <w:rsid w:val="7DA8E0B6"/>
    <w:rsid w:val="7DBCD2AD"/>
    <w:rsid w:val="7DD72D07"/>
    <w:rsid w:val="7DDF62E4"/>
    <w:rsid w:val="7DE7E02B"/>
    <w:rsid w:val="7E011C82"/>
    <w:rsid w:val="7E03359C"/>
    <w:rsid w:val="7E0747D6"/>
    <w:rsid w:val="7E0899CE"/>
    <w:rsid w:val="7E2A145A"/>
    <w:rsid w:val="7E4AD9C9"/>
    <w:rsid w:val="7E52BBBC"/>
    <w:rsid w:val="7E632156"/>
    <w:rsid w:val="7E6B1D0B"/>
    <w:rsid w:val="7E6F5D2D"/>
    <w:rsid w:val="7E83ADF0"/>
    <w:rsid w:val="7E897AFF"/>
    <w:rsid w:val="7EA260A1"/>
    <w:rsid w:val="7EAE1124"/>
    <w:rsid w:val="7EB391A0"/>
    <w:rsid w:val="7EB6F9CE"/>
    <w:rsid w:val="7EC4F0D1"/>
    <w:rsid w:val="7EDFDF96"/>
    <w:rsid w:val="7EE32E02"/>
    <w:rsid w:val="7EFE2329"/>
    <w:rsid w:val="7F1EBFAE"/>
    <w:rsid w:val="7F451CEE"/>
    <w:rsid w:val="7F455E8D"/>
    <w:rsid w:val="7F47DF75"/>
    <w:rsid w:val="7F5C1A3C"/>
    <w:rsid w:val="7F62405F"/>
    <w:rsid w:val="7F7FAC43"/>
    <w:rsid w:val="7F8DA3E8"/>
    <w:rsid w:val="7FA861BD"/>
    <w:rsid w:val="7FD6D44F"/>
    <w:rsid w:val="7FF549B8"/>
    <w:rsid w:val="7FFA6C0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A18AF4"/>
  <w15:chartTrackingRefBased/>
  <w15:docId w15:val="{425F17E4-1713-45B6-B43A-0B0330C1E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8"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EA7"/>
    <w:pPr>
      <w:spacing w:after="120" w:line="276" w:lineRule="auto"/>
      <w:jc w:val="both"/>
    </w:pPr>
    <w:rPr>
      <w:rFonts w:asciiTheme="minorHAnsi" w:hAnsiTheme="minorHAnsi"/>
      <w:szCs w:val="22"/>
    </w:rPr>
  </w:style>
  <w:style w:type="paragraph" w:styleId="Heading1">
    <w:name w:val="heading 1"/>
    <w:basedOn w:val="Normal"/>
    <w:next w:val="Normal"/>
    <w:link w:val="Heading1Char"/>
    <w:uiPriority w:val="1"/>
    <w:qFormat/>
    <w:rsid w:val="0082527A"/>
    <w:pPr>
      <w:keepNext/>
      <w:keepLines/>
      <w:suppressAutoHyphens/>
      <w:spacing w:after="0"/>
      <w:outlineLvl w:val="0"/>
    </w:pPr>
    <w:rPr>
      <w:rFonts w:asciiTheme="majorHAnsi" w:eastAsiaTheme="majorEastAsia" w:hAnsiTheme="majorHAnsi" w:cstheme="majorBidi"/>
      <w:b/>
      <w:color w:val="791C78" w:themeColor="accent3"/>
      <w:sz w:val="44"/>
      <w:szCs w:val="36"/>
    </w:rPr>
  </w:style>
  <w:style w:type="paragraph" w:styleId="Heading2">
    <w:name w:val="heading 2"/>
    <w:basedOn w:val="Normal"/>
    <w:next w:val="Normal"/>
    <w:link w:val="Heading2Char"/>
    <w:uiPriority w:val="1"/>
    <w:qFormat/>
    <w:rsid w:val="0082527A"/>
    <w:pPr>
      <w:keepNext/>
      <w:keepLines/>
      <w:suppressAutoHyphens/>
      <w:spacing w:before="200" w:after="0" w:line="240" w:lineRule="auto"/>
      <w:outlineLvl w:val="1"/>
    </w:pPr>
    <w:rPr>
      <w:rFonts w:asciiTheme="majorHAnsi" w:eastAsiaTheme="majorEastAsia" w:hAnsiTheme="majorHAnsi" w:cstheme="majorBidi"/>
      <w:b/>
      <w:bCs/>
      <w:color w:val="791C78" w:themeColor="accent3"/>
      <w:sz w:val="28"/>
      <w:szCs w:val="24"/>
    </w:rPr>
  </w:style>
  <w:style w:type="paragraph" w:styleId="Heading3">
    <w:name w:val="heading 3"/>
    <w:basedOn w:val="Normal"/>
    <w:next w:val="Normal"/>
    <w:link w:val="Heading3Char"/>
    <w:uiPriority w:val="2"/>
    <w:qFormat/>
    <w:rsid w:val="0082527A"/>
    <w:pPr>
      <w:keepNext/>
      <w:suppressAutoHyphens/>
      <w:spacing w:after="0"/>
      <w:outlineLvl w:val="2"/>
    </w:pPr>
    <w:rPr>
      <w:rFonts w:asciiTheme="majorHAnsi" w:hAnsiTheme="majorHAnsi" w:cstheme="majorBidi"/>
      <w:b/>
      <w:bCs/>
      <w:color w:val="791C78" w:themeColor="accent3"/>
    </w:rPr>
  </w:style>
  <w:style w:type="paragraph" w:styleId="Heading4">
    <w:name w:val="heading 4"/>
    <w:basedOn w:val="Normal"/>
    <w:next w:val="Normal"/>
    <w:link w:val="Heading4Char"/>
    <w:uiPriority w:val="3"/>
    <w:qFormat/>
    <w:rsid w:val="00573841"/>
    <w:pPr>
      <w:keepNext/>
      <w:keepLines/>
      <w:suppressAutoHyphens/>
      <w:spacing w:before="120" w:after="0"/>
      <w:outlineLvl w:val="3"/>
    </w:pPr>
    <w:rPr>
      <w:rFonts w:asciiTheme="majorHAnsi" w:eastAsiaTheme="majorEastAsia" w:hAnsiTheme="majorHAnsi" w:cstheme="majorBidi"/>
      <w:bCs/>
      <w:i/>
      <w:iCs/>
    </w:rPr>
  </w:style>
  <w:style w:type="paragraph" w:styleId="Heading5">
    <w:name w:val="heading 5"/>
    <w:basedOn w:val="Normal"/>
    <w:next w:val="Normal"/>
    <w:link w:val="Heading5Char"/>
    <w:uiPriority w:val="9"/>
    <w:unhideWhenUsed/>
    <w:qFormat/>
    <w:rsid w:val="00732C64"/>
    <w:pPr>
      <w:keepNext/>
      <w:keepLines/>
      <w:numPr>
        <w:ilvl w:val="4"/>
        <w:numId w:val="2"/>
      </w:numPr>
      <w:spacing w:before="200" w:after="0"/>
      <w:outlineLvl w:val="4"/>
    </w:pPr>
    <w:rPr>
      <w:rFonts w:asciiTheme="majorHAnsi" w:eastAsiaTheme="majorEastAsia" w:hAnsiTheme="majorHAnsi" w:cstheme="majorBidi"/>
      <w:color w:val="7F5F00" w:themeColor="accent1" w:themeShade="7F"/>
    </w:rPr>
  </w:style>
  <w:style w:type="paragraph" w:styleId="Heading6">
    <w:name w:val="heading 6"/>
    <w:basedOn w:val="Normal"/>
    <w:next w:val="Normal"/>
    <w:link w:val="Heading6Char"/>
    <w:uiPriority w:val="9"/>
    <w:semiHidden/>
    <w:unhideWhenUsed/>
    <w:qFormat/>
    <w:rsid w:val="00732C64"/>
    <w:pPr>
      <w:keepNext/>
      <w:keepLines/>
      <w:numPr>
        <w:ilvl w:val="5"/>
        <w:numId w:val="2"/>
      </w:numPr>
      <w:spacing w:before="200" w:after="0"/>
      <w:outlineLvl w:val="5"/>
    </w:pPr>
    <w:rPr>
      <w:rFonts w:asciiTheme="majorHAnsi" w:eastAsiaTheme="majorEastAsia" w:hAnsiTheme="majorHAnsi" w:cstheme="majorBidi"/>
      <w:i/>
      <w:iCs/>
      <w:color w:val="7F5F00" w:themeColor="accent1" w:themeShade="7F"/>
    </w:rPr>
  </w:style>
  <w:style w:type="paragraph" w:styleId="Heading7">
    <w:name w:val="heading 7"/>
    <w:basedOn w:val="Normal"/>
    <w:next w:val="Normal"/>
    <w:link w:val="Heading7Char"/>
    <w:uiPriority w:val="9"/>
    <w:semiHidden/>
    <w:unhideWhenUsed/>
    <w:qFormat/>
    <w:rsid w:val="00732C64"/>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32C64"/>
    <w:pPr>
      <w:keepNext/>
      <w:keepLines/>
      <w:numPr>
        <w:ilvl w:val="7"/>
        <w:numId w:val="1"/>
      </w:numPr>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732C64"/>
    <w:pPr>
      <w:keepNext/>
      <w:keepLines/>
      <w:numPr>
        <w:ilvl w:val="8"/>
        <w:numId w:val="4"/>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C3C"/>
    <w:pPr>
      <w:tabs>
        <w:tab w:val="center" w:pos="4536"/>
        <w:tab w:val="right" w:pos="9072"/>
      </w:tabs>
    </w:pPr>
  </w:style>
  <w:style w:type="character" w:customStyle="1" w:styleId="HeaderChar">
    <w:name w:val="Header Char"/>
    <w:basedOn w:val="DefaultParagraphFont"/>
    <w:link w:val="Header"/>
    <w:uiPriority w:val="99"/>
    <w:rsid w:val="00E53C3C"/>
  </w:style>
  <w:style w:type="paragraph" w:styleId="Footer">
    <w:name w:val="footer"/>
    <w:basedOn w:val="Normal"/>
    <w:link w:val="FooterChar"/>
    <w:uiPriority w:val="99"/>
    <w:unhideWhenUsed/>
    <w:rsid w:val="00E53C3C"/>
    <w:pPr>
      <w:tabs>
        <w:tab w:val="center" w:pos="4536"/>
        <w:tab w:val="right" w:pos="9072"/>
      </w:tabs>
    </w:pPr>
  </w:style>
  <w:style w:type="character" w:customStyle="1" w:styleId="FooterChar">
    <w:name w:val="Footer Char"/>
    <w:basedOn w:val="DefaultParagraphFont"/>
    <w:link w:val="Footer"/>
    <w:uiPriority w:val="99"/>
    <w:rsid w:val="00E53C3C"/>
  </w:style>
  <w:style w:type="character" w:customStyle="1" w:styleId="Heading1Char">
    <w:name w:val="Heading 1 Char"/>
    <w:link w:val="Heading1"/>
    <w:uiPriority w:val="1"/>
    <w:rsid w:val="0082527A"/>
    <w:rPr>
      <w:rFonts w:asciiTheme="majorHAnsi" w:eastAsiaTheme="majorEastAsia" w:hAnsiTheme="majorHAnsi" w:cstheme="majorBidi"/>
      <w:b/>
      <w:color w:val="791C78" w:themeColor="accent3"/>
      <w:sz w:val="44"/>
      <w:szCs w:val="36"/>
    </w:rPr>
  </w:style>
  <w:style w:type="character" w:customStyle="1" w:styleId="Heading2Char">
    <w:name w:val="Heading 2 Char"/>
    <w:link w:val="Heading2"/>
    <w:uiPriority w:val="1"/>
    <w:rsid w:val="0082527A"/>
    <w:rPr>
      <w:rFonts w:asciiTheme="majorHAnsi" w:eastAsiaTheme="majorEastAsia" w:hAnsiTheme="majorHAnsi" w:cstheme="majorBidi"/>
      <w:b/>
      <w:bCs/>
      <w:color w:val="791C78" w:themeColor="accent3"/>
      <w:sz w:val="28"/>
      <w:szCs w:val="24"/>
    </w:rPr>
  </w:style>
  <w:style w:type="character" w:customStyle="1" w:styleId="Heading3Char">
    <w:name w:val="Heading 3 Char"/>
    <w:link w:val="Heading3"/>
    <w:uiPriority w:val="2"/>
    <w:rsid w:val="0082527A"/>
    <w:rPr>
      <w:rFonts w:asciiTheme="majorHAnsi" w:hAnsiTheme="majorHAnsi" w:cstheme="majorBidi"/>
      <w:b/>
      <w:bCs/>
      <w:color w:val="791C78" w:themeColor="accent3"/>
      <w:szCs w:val="22"/>
    </w:rPr>
  </w:style>
  <w:style w:type="character" w:customStyle="1" w:styleId="Heading4Char">
    <w:name w:val="Heading 4 Char"/>
    <w:link w:val="Heading4"/>
    <w:uiPriority w:val="3"/>
    <w:rsid w:val="00573841"/>
    <w:rPr>
      <w:rFonts w:asciiTheme="majorHAnsi" w:eastAsiaTheme="majorEastAsia" w:hAnsiTheme="majorHAnsi" w:cstheme="majorBidi"/>
      <w:bCs/>
      <w:i/>
      <w:iCs/>
      <w:szCs w:val="22"/>
    </w:rPr>
  </w:style>
  <w:style w:type="character" w:customStyle="1" w:styleId="Heading5Char">
    <w:name w:val="Heading 5 Char"/>
    <w:basedOn w:val="DefaultParagraphFont"/>
    <w:link w:val="Heading5"/>
    <w:uiPriority w:val="9"/>
    <w:rsid w:val="00732C64"/>
    <w:rPr>
      <w:rFonts w:asciiTheme="majorHAnsi" w:eastAsiaTheme="majorEastAsia" w:hAnsiTheme="majorHAnsi" w:cstheme="majorBidi"/>
      <w:color w:val="7F5F00" w:themeColor="accent1" w:themeShade="7F"/>
      <w:szCs w:val="22"/>
    </w:rPr>
  </w:style>
  <w:style w:type="character" w:customStyle="1" w:styleId="Heading6Char">
    <w:name w:val="Heading 6 Char"/>
    <w:basedOn w:val="DefaultParagraphFont"/>
    <w:link w:val="Heading6"/>
    <w:uiPriority w:val="9"/>
    <w:semiHidden/>
    <w:rsid w:val="00732C64"/>
    <w:rPr>
      <w:rFonts w:asciiTheme="majorHAnsi" w:eastAsiaTheme="majorEastAsia" w:hAnsiTheme="majorHAnsi" w:cstheme="majorBidi"/>
      <w:i/>
      <w:iCs/>
      <w:color w:val="7F5F00" w:themeColor="accent1" w:themeShade="7F"/>
      <w:szCs w:val="22"/>
    </w:rPr>
  </w:style>
  <w:style w:type="character" w:customStyle="1" w:styleId="Heading7Char">
    <w:name w:val="Heading 7 Char"/>
    <w:basedOn w:val="DefaultParagraphFont"/>
    <w:link w:val="Heading7"/>
    <w:uiPriority w:val="9"/>
    <w:semiHidden/>
    <w:rsid w:val="00732C64"/>
    <w:rPr>
      <w:rFonts w:asciiTheme="majorHAnsi" w:eastAsiaTheme="majorEastAsia" w:hAnsiTheme="majorHAnsi" w:cstheme="majorBidi"/>
      <w:i/>
      <w:iCs/>
      <w:color w:val="404040" w:themeColor="text1" w:themeTint="BF"/>
      <w:szCs w:val="22"/>
    </w:rPr>
  </w:style>
  <w:style w:type="character" w:customStyle="1" w:styleId="Heading8Char">
    <w:name w:val="Heading 8 Char"/>
    <w:basedOn w:val="DefaultParagraphFont"/>
    <w:link w:val="Heading8"/>
    <w:uiPriority w:val="9"/>
    <w:semiHidden/>
    <w:rsid w:val="00732C64"/>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732C64"/>
    <w:rPr>
      <w:rFonts w:asciiTheme="majorHAnsi" w:eastAsiaTheme="majorEastAsia" w:hAnsiTheme="majorHAnsi" w:cstheme="majorBidi"/>
      <w:i/>
      <w:iCs/>
      <w:color w:val="404040" w:themeColor="text1" w:themeTint="BF"/>
    </w:rPr>
  </w:style>
  <w:style w:type="paragraph" w:styleId="Caption">
    <w:name w:val="caption"/>
    <w:basedOn w:val="Normal"/>
    <w:next w:val="Normal"/>
    <w:uiPriority w:val="35"/>
    <w:semiHidden/>
    <w:unhideWhenUsed/>
    <w:qFormat/>
    <w:rsid w:val="00732C64"/>
    <w:pPr>
      <w:spacing w:after="200" w:line="240" w:lineRule="auto"/>
    </w:pPr>
    <w:rPr>
      <w:b/>
      <w:bCs/>
      <w:color w:val="595959"/>
      <w:sz w:val="18"/>
      <w:szCs w:val="18"/>
    </w:rPr>
  </w:style>
  <w:style w:type="paragraph" w:styleId="Title">
    <w:name w:val="Title"/>
    <w:basedOn w:val="Normal"/>
    <w:next w:val="Normal"/>
    <w:link w:val="TitleChar"/>
    <w:uiPriority w:val="3"/>
    <w:qFormat/>
    <w:rsid w:val="00415489"/>
    <w:pPr>
      <w:spacing w:after="0" w:line="216" w:lineRule="auto"/>
      <w:jc w:val="left"/>
    </w:pPr>
    <w:rPr>
      <w:rFonts w:asciiTheme="majorHAnsi" w:hAnsiTheme="majorHAnsi"/>
      <w:b/>
      <w:bCs/>
      <w:spacing w:val="5"/>
      <w:kern w:val="28"/>
      <w:sz w:val="96"/>
      <w:szCs w:val="96"/>
      <w14:textFill>
        <w14:gradFill>
          <w14:gsLst>
            <w14:gs w14:pos="100000">
              <w14:schemeClr w14:val="accent1"/>
            </w14:gs>
            <w14:gs w14:pos="50000">
              <w14:schemeClr w14:val="accent2"/>
            </w14:gs>
            <w14:gs w14:pos="0">
              <w14:schemeClr w14:val="accent3"/>
            </w14:gs>
          </w14:gsLst>
          <w14:lin w14:ang="0" w14:scaled="0"/>
        </w14:gradFill>
      </w14:textFill>
    </w:rPr>
  </w:style>
  <w:style w:type="character" w:customStyle="1" w:styleId="TitleChar">
    <w:name w:val="Title Char"/>
    <w:link w:val="Title"/>
    <w:uiPriority w:val="3"/>
    <w:rsid w:val="00415489"/>
    <w:rPr>
      <w:rFonts w:asciiTheme="majorHAnsi" w:hAnsiTheme="majorHAnsi"/>
      <w:b/>
      <w:bCs/>
      <w:spacing w:val="5"/>
      <w:kern w:val="28"/>
      <w:sz w:val="96"/>
      <w:szCs w:val="96"/>
      <w14:textFill>
        <w14:gradFill>
          <w14:gsLst>
            <w14:gs w14:pos="100000">
              <w14:schemeClr w14:val="accent1"/>
            </w14:gs>
            <w14:gs w14:pos="50000">
              <w14:schemeClr w14:val="accent2"/>
            </w14:gs>
            <w14:gs w14:pos="0">
              <w14:schemeClr w14:val="accent3"/>
            </w14:gs>
          </w14:gsLst>
          <w14:lin w14:ang="0" w14:scaled="0"/>
        </w14:gradFill>
      </w14:textFill>
    </w:rPr>
  </w:style>
  <w:style w:type="paragraph" w:styleId="Subtitle">
    <w:name w:val="Subtitle"/>
    <w:basedOn w:val="Normal"/>
    <w:next w:val="Normal"/>
    <w:link w:val="SubtitleChar"/>
    <w:uiPriority w:val="4"/>
    <w:qFormat/>
    <w:rsid w:val="00732C64"/>
    <w:pPr>
      <w:spacing w:after="600" w:line="192" w:lineRule="auto"/>
      <w:contextualSpacing/>
      <w:jc w:val="left"/>
    </w:pPr>
    <w:rPr>
      <w:rFonts w:asciiTheme="majorHAnsi" w:hAnsiTheme="majorHAnsi" w:cstheme="majorBidi"/>
      <w:sz w:val="32"/>
      <w:szCs w:val="32"/>
    </w:rPr>
  </w:style>
  <w:style w:type="character" w:customStyle="1" w:styleId="SubtitleChar">
    <w:name w:val="Subtitle Char"/>
    <w:link w:val="Subtitle"/>
    <w:uiPriority w:val="4"/>
    <w:rsid w:val="00732C64"/>
    <w:rPr>
      <w:rFonts w:asciiTheme="majorHAnsi" w:hAnsiTheme="majorHAnsi" w:cstheme="majorBidi"/>
      <w:sz w:val="32"/>
      <w:szCs w:val="32"/>
    </w:rPr>
  </w:style>
  <w:style w:type="character" w:styleId="Strong">
    <w:name w:val="Strong"/>
    <w:basedOn w:val="DefaultParagraphFont"/>
    <w:uiPriority w:val="22"/>
    <w:qFormat/>
    <w:rsid w:val="00732C64"/>
    <w:rPr>
      <w:b/>
      <w:bCs/>
    </w:rPr>
  </w:style>
  <w:style w:type="character" w:styleId="Emphasis">
    <w:name w:val="Emphasis"/>
    <w:uiPriority w:val="8"/>
    <w:qFormat/>
    <w:rsid w:val="00732C64"/>
    <w:rPr>
      <w:i/>
      <w:iCs/>
    </w:rPr>
  </w:style>
  <w:style w:type="paragraph" w:styleId="NoSpacing">
    <w:name w:val="No Spacing"/>
    <w:basedOn w:val="Normal"/>
    <w:link w:val="NoSpacingChar"/>
    <w:uiPriority w:val="1"/>
    <w:rsid w:val="00870870"/>
    <w:pPr>
      <w:spacing w:after="0" w:line="240" w:lineRule="auto"/>
    </w:pPr>
  </w:style>
  <w:style w:type="character" w:customStyle="1" w:styleId="NoSpacingChar">
    <w:name w:val="No Spacing Char"/>
    <w:basedOn w:val="DefaultParagraphFont"/>
    <w:link w:val="NoSpacing"/>
    <w:uiPriority w:val="1"/>
    <w:rsid w:val="00870870"/>
  </w:style>
  <w:style w:type="paragraph" w:styleId="ListParagraph">
    <w:name w:val="List Paragraph"/>
    <w:basedOn w:val="Normal"/>
    <w:uiPriority w:val="34"/>
    <w:qFormat/>
    <w:rsid w:val="00732C64"/>
    <w:pPr>
      <w:ind w:left="720"/>
      <w:contextualSpacing/>
    </w:pPr>
  </w:style>
  <w:style w:type="paragraph" w:styleId="Quote">
    <w:name w:val="Quote"/>
    <w:basedOn w:val="NoSpacing"/>
    <w:next w:val="Normal"/>
    <w:link w:val="QuoteChar"/>
    <w:uiPriority w:val="9"/>
    <w:qFormat/>
    <w:rsid w:val="00732C64"/>
    <w:pPr>
      <w:spacing w:after="120"/>
      <w:ind w:left="709"/>
      <w:contextualSpacing/>
    </w:pPr>
    <w:rPr>
      <w:i/>
      <w:iCs/>
    </w:rPr>
  </w:style>
  <w:style w:type="character" w:customStyle="1" w:styleId="QuoteChar">
    <w:name w:val="Quote Char"/>
    <w:link w:val="Quote"/>
    <w:uiPriority w:val="9"/>
    <w:rsid w:val="00732C64"/>
    <w:rPr>
      <w:rFonts w:asciiTheme="minorHAnsi" w:hAnsiTheme="minorHAnsi"/>
      <w:i/>
      <w:iCs/>
      <w:szCs w:val="22"/>
    </w:rPr>
  </w:style>
  <w:style w:type="paragraph" w:styleId="IntenseQuote">
    <w:name w:val="Intense Quote"/>
    <w:basedOn w:val="Normal"/>
    <w:next w:val="Normal"/>
    <w:link w:val="IntenseQuoteChar"/>
    <w:uiPriority w:val="30"/>
    <w:qFormat/>
    <w:rsid w:val="00732C64"/>
    <w:pPr>
      <w:pBdr>
        <w:top w:val="single" w:sz="4" w:space="10" w:color="FFC000" w:themeColor="accent1"/>
        <w:bottom w:val="single" w:sz="4" w:space="10" w:color="FFC000" w:themeColor="accent1"/>
      </w:pBdr>
      <w:spacing w:before="360" w:after="360"/>
      <w:ind w:left="864" w:right="864"/>
      <w:jc w:val="center"/>
    </w:pPr>
    <w:rPr>
      <w:i/>
      <w:iCs/>
      <w:color w:val="FFC000" w:themeColor="accent1"/>
    </w:rPr>
  </w:style>
  <w:style w:type="character" w:customStyle="1" w:styleId="IntenseQuoteChar">
    <w:name w:val="Intense Quote Char"/>
    <w:basedOn w:val="DefaultParagraphFont"/>
    <w:link w:val="IntenseQuote"/>
    <w:uiPriority w:val="30"/>
    <w:rsid w:val="00732C64"/>
    <w:rPr>
      <w:rFonts w:asciiTheme="minorHAnsi" w:hAnsiTheme="minorHAnsi"/>
      <w:i/>
      <w:iCs/>
      <w:color w:val="FFC000" w:themeColor="accent1"/>
      <w:szCs w:val="22"/>
    </w:rPr>
  </w:style>
  <w:style w:type="character" w:styleId="SubtleEmphasis">
    <w:name w:val="Subtle Emphasis"/>
    <w:uiPriority w:val="8"/>
    <w:qFormat/>
    <w:rsid w:val="005128D3"/>
    <w:rPr>
      <w:i/>
      <w:iCs/>
      <w:color w:val="EE7402" w:themeColor="accent2"/>
    </w:rPr>
  </w:style>
  <w:style w:type="character" w:styleId="IntenseEmphasis">
    <w:name w:val="Intense Emphasis"/>
    <w:uiPriority w:val="21"/>
    <w:qFormat/>
    <w:rsid w:val="00732C64"/>
    <w:rPr>
      <w:b/>
      <w:bCs/>
      <w:i/>
      <w:iCs/>
    </w:rPr>
  </w:style>
  <w:style w:type="character" w:styleId="SubtleReference">
    <w:name w:val="Subtle Reference"/>
    <w:uiPriority w:val="31"/>
    <w:qFormat/>
    <w:rsid w:val="00732C64"/>
    <w:rPr>
      <w:smallCaps/>
      <w:color w:val="5A5A5A" w:themeColor="text1" w:themeTint="A5"/>
    </w:rPr>
  </w:style>
  <w:style w:type="character" w:styleId="IntenseReference">
    <w:name w:val="Intense Reference"/>
    <w:uiPriority w:val="32"/>
    <w:qFormat/>
    <w:rsid w:val="00732C64"/>
    <w:rPr>
      <w:b/>
      <w:bCs/>
      <w:smallCaps/>
      <w:color w:val="FFC000" w:themeColor="accent1"/>
      <w:spacing w:val="5"/>
    </w:rPr>
  </w:style>
  <w:style w:type="character" w:styleId="BookTitle">
    <w:name w:val="Book Title"/>
    <w:uiPriority w:val="33"/>
    <w:qFormat/>
    <w:rsid w:val="00732C64"/>
    <w:rPr>
      <w:b/>
      <w:bCs/>
      <w:i/>
      <w:iCs/>
      <w:spacing w:val="5"/>
    </w:rPr>
  </w:style>
  <w:style w:type="paragraph" w:styleId="TOCHeading">
    <w:name w:val="TOC Heading"/>
    <w:basedOn w:val="Heading1"/>
    <w:next w:val="Normal"/>
    <w:uiPriority w:val="39"/>
    <w:semiHidden/>
    <w:unhideWhenUsed/>
    <w:qFormat/>
    <w:rsid w:val="00732C64"/>
    <w:pPr>
      <w:jc w:val="left"/>
      <w:outlineLvl w:val="9"/>
    </w:pPr>
    <w:rPr>
      <w:b w:val="0"/>
      <w:bCs/>
      <w:szCs w:val="28"/>
    </w:rPr>
  </w:style>
  <w:style w:type="paragraph" w:customStyle="1" w:styleId="Detail">
    <w:name w:val="Detail"/>
    <w:basedOn w:val="Normal"/>
    <w:link w:val="DetailChar"/>
    <w:qFormat/>
    <w:rsid w:val="00732C64"/>
    <w:rPr>
      <w:sz w:val="18"/>
      <w:szCs w:val="18"/>
    </w:rPr>
  </w:style>
  <w:style w:type="character" w:customStyle="1" w:styleId="DetailChar">
    <w:name w:val="Detail Char"/>
    <w:link w:val="Detail"/>
    <w:rsid w:val="00732C64"/>
    <w:rPr>
      <w:rFonts w:asciiTheme="minorHAnsi" w:hAnsiTheme="minorHAnsi"/>
      <w:sz w:val="18"/>
      <w:szCs w:val="18"/>
    </w:rPr>
  </w:style>
  <w:style w:type="paragraph" w:customStyle="1" w:styleId="Vraag">
    <w:name w:val="Vraag"/>
    <w:basedOn w:val="ListParagraph"/>
    <w:next w:val="Normal"/>
    <w:rsid w:val="00732C64"/>
    <w:pPr>
      <w:keepNext/>
      <w:numPr>
        <w:numId w:val="5"/>
      </w:numPr>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shd w:val="clear" w:color="auto" w:fill="D9D9D9" w:themeFill="background1" w:themeFillShade="D9"/>
      <w:suppressAutoHyphens/>
      <w:spacing w:before="120"/>
    </w:pPr>
    <w:rPr>
      <w:i/>
    </w:rPr>
  </w:style>
  <w:style w:type="paragraph" w:styleId="FootnoteText">
    <w:name w:val="footnote text"/>
    <w:basedOn w:val="Normal"/>
    <w:link w:val="FootnoteTextChar"/>
    <w:uiPriority w:val="99"/>
    <w:semiHidden/>
    <w:unhideWhenUsed/>
    <w:qFormat/>
    <w:rsid w:val="00732C64"/>
    <w:pPr>
      <w:tabs>
        <w:tab w:val="left" w:pos="284"/>
      </w:tabs>
      <w:spacing w:after="0" w:line="240" w:lineRule="auto"/>
      <w:ind w:left="284" w:hanging="284"/>
    </w:pPr>
    <w:rPr>
      <w:sz w:val="18"/>
      <w:szCs w:val="20"/>
    </w:rPr>
  </w:style>
  <w:style w:type="character" w:customStyle="1" w:styleId="FootnoteTextChar">
    <w:name w:val="Footnote Text Char"/>
    <w:link w:val="FootnoteText"/>
    <w:uiPriority w:val="99"/>
    <w:semiHidden/>
    <w:rsid w:val="00732C64"/>
    <w:rPr>
      <w:rFonts w:asciiTheme="minorHAnsi" w:hAnsiTheme="minorHAnsi"/>
      <w:sz w:val="18"/>
    </w:rPr>
  </w:style>
  <w:style w:type="table" w:styleId="TableGrid">
    <w:name w:val="Table Grid"/>
    <w:basedOn w:val="TableNormal"/>
    <w:uiPriority w:val="39"/>
    <w:rsid w:val="005738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4704B4"/>
    <w:pPr>
      <w:spacing w:after="100"/>
    </w:pPr>
  </w:style>
  <w:style w:type="character" w:styleId="Hyperlink">
    <w:name w:val="Hyperlink"/>
    <w:basedOn w:val="DefaultParagraphFont"/>
    <w:uiPriority w:val="99"/>
    <w:unhideWhenUsed/>
    <w:rsid w:val="004704B4"/>
    <w:rPr>
      <w:color w:val="D20821" w:themeColor="hyperlink"/>
      <w:u w:val="single"/>
    </w:rPr>
  </w:style>
  <w:style w:type="paragraph" w:customStyle="1" w:styleId="Kop1geeninhoudsopgave">
    <w:name w:val="Kop 1 (geen inhoudsopgave)"/>
    <w:basedOn w:val="Normal"/>
    <w:next w:val="Normal"/>
    <w:rsid w:val="0082527A"/>
    <w:rPr>
      <w:rFonts w:asciiTheme="majorHAnsi" w:hAnsiTheme="majorHAnsi"/>
      <w:b/>
      <w:bCs/>
      <w:color w:val="791C78" w:themeColor="accent3"/>
      <w:sz w:val="44"/>
      <w:szCs w:val="44"/>
    </w:rPr>
  </w:style>
  <w:style w:type="table" w:styleId="PlainTable1">
    <w:name w:val="Plain Table 1"/>
    <w:basedOn w:val="TableNormal"/>
    <w:uiPriority w:val="41"/>
    <w:rsid w:val="00D2235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0A306D"/>
    <w:rPr>
      <w:sz w:val="16"/>
      <w:szCs w:val="16"/>
    </w:rPr>
  </w:style>
  <w:style w:type="paragraph" w:styleId="CommentText">
    <w:name w:val="annotation text"/>
    <w:basedOn w:val="Normal"/>
    <w:link w:val="CommentTextChar"/>
    <w:uiPriority w:val="99"/>
    <w:unhideWhenUsed/>
    <w:rsid w:val="000A306D"/>
    <w:pPr>
      <w:spacing w:line="240" w:lineRule="auto"/>
    </w:pPr>
    <w:rPr>
      <w:szCs w:val="20"/>
    </w:rPr>
  </w:style>
  <w:style w:type="character" w:customStyle="1" w:styleId="CommentTextChar">
    <w:name w:val="Comment Text Char"/>
    <w:basedOn w:val="DefaultParagraphFont"/>
    <w:link w:val="CommentText"/>
    <w:uiPriority w:val="99"/>
    <w:rsid w:val="000A306D"/>
    <w:rPr>
      <w:rFonts w:asciiTheme="minorHAnsi" w:hAnsiTheme="minorHAnsi"/>
    </w:rPr>
  </w:style>
  <w:style w:type="paragraph" w:styleId="CommentSubject">
    <w:name w:val="annotation subject"/>
    <w:basedOn w:val="CommentText"/>
    <w:next w:val="CommentText"/>
    <w:link w:val="CommentSubjectChar"/>
    <w:uiPriority w:val="99"/>
    <w:semiHidden/>
    <w:unhideWhenUsed/>
    <w:rsid w:val="000A306D"/>
    <w:rPr>
      <w:b/>
      <w:bCs/>
    </w:rPr>
  </w:style>
  <w:style w:type="character" w:customStyle="1" w:styleId="CommentSubjectChar">
    <w:name w:val="Comment Subject Char"/>
    <w:basedOn w:val="CommentTextChar"/>
    <w:link w:val="CommentSubject"/>
    <w:uiPriority w:val="99"/>
    <w:semiHidden/>
    <w:rsid w:val="000A306D"/>
    <w:rPr>
      <w:rFonts w:asciiTheme="minorHAnsi" w:hAnsiTheme="minorHAnsi"/>
      <w:b/>
      <w:bCs/>
    </w:rPr>
  </w:style>
  <w:style w:type="character" w:styleId="UnresolvedMention">
    <w:name w:val="Unresolved Mention"/>
    <w:basedOn w:val="DefaultParagraphFont"/>
    <w:uiPriority w:val="99"/>
    <w:semiHidden/>
    <w:unhideWhenUsed/>
    <w:rsid w:val="00421DCD"/>
    <w:rPr>
      <w:color w:val="605E5C"/>
      <w:shd w:val="clear" w:color="auto" w:fill="E1DFDD"/>
    </w:rPr>
  </w:style>
  <w:style w:type="character" w:styleId="FollowedHyperlink">
    <w:name w:val="FollowedHyperlink"/>
    <w:basedOn w:val="DefaultParagraphFont"/>
    <w:uiPriority w:val="99"/>
    <w:semiHidden/>
    <w:unhideWhenUsed/>
    <w:rsid w:val="00695CDE"/>
    <w:rPr>
      <w:color w:val="845E7E"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091821">
      <w:bodyDiv w:val="1"/>
      <w:marLeft w:val="0"/>
      <w:marRight w:val="0"/>
      <w:marTop w:val="0"/>
      <w:marBottom w:val="0"/>
      <w:divBdr>
        <w:top w:val="none" w:sz="0" w:space="0" w:color="auto"/>
        <w:left w:val="none" w:sz="0" w:space="0" w:color="auto"/>
        <w:bottom w:val="none" w:sz="0" w:space="0" w:color="auto"/>
        <w:right w:val="none" w:sz="0" w:space="0" w:color="auto"/>
      </w:divBdr>
    </w:div>
    <w:div w:id="1742097858">
      <w:bodyDiv w:val="1"/>
      <w:marLeft w:val="0"/>
      <w:marRight w:val="0"/>
      <w:marTop w:val="0"/>
      <w:marBottom w:val="0"/>
      <w:divBdr>
        <w:top w:val="none" w:sz="0" w:space="0" w:color="auto"/>
        <w:left w:val="none" w:sz="0" w:space="0" w:color="auto"/>
        <w:bottom w:val="none" w:sz="0" w:space="0" w:color="auto"/>
        <w:right w:val="none" w:sz="0" w:space="0" w:color="auto"/>
      </w:divBdr>
      <w:divsChild>
        <w:div w:id="1638678129">
          <w:marLeft w:val="0"/>
          <w:marRight w:val="0"/>
          <w:marTop w:val="0"/>
          <w:marBottom w:val="0"/>
          <w:divBdr>
            <w:top w:val="none" w:sz="0" w:space="0" w:color="auto"/>
            <w:left w:val="none" w:sz="0" w:space="0" w:color="auto"/>
            <w:bottom w:val="none" w:sz="0" w:space="0" w:color="auto"/>
            <w:right w:val="none" w:sz="0" w:space="0" w:color="auto"/>
          </w:divBdr>
        </w:div>
        <w:div w:id="1770144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bruiker\Documents\Aangepaste%20Office-sjablonen\Briefpapier%20Passion%20Week.dotx" TargetMode="External"/></Relationships>
</file>

<file path=word/theme/theme1.xml><?xml version="1.0" encoding="utf-8"?>
<a:theme xmlns:a="http://schemas.openxmlformats.org/drawingml/2006/main" name="Kantoorthema">
  <a:themeElements>
    <a:clrScheme name="IFES">
      <a:dk1>
        <a:sysClr val="windowText" lastClr="000000"/>
      </a:dk1>
      <a:lt1>
        <a:sysClr val="window" lastClr="FFFFFF"/>
      </a:lt1>
      <a:dk2>
        <a:srgbClr val="44546A"/>
      </a:dk2>
      <a:lt2>
        <a:srgbClr val="E7E6E6"/>
      </a:lt2>
      <a:accent1>
        <a:srgbClr val="FFC000"/>
      </a:accent1>
      <a:accent2>
        <a:srgbClr val="EE7402"/>
      </a:accent2>
      <a:accent3>
        <a:srgbClr val="791C78"/>
      </a:accent3>
      <a:accent4>
        <a:srgbClr val="D20821"/>
      </a:accent4>
      <a:accent5>
        <a:srgbClr val="00969D"/>
      </a:accent5>
      <a:accent6>
        <a:srgbClr val="08447D"/>
      </a:accent6>
      <a:hlink>
        <a:srgbClr val="D20821"/>
      </a:hlink>
      <a:folHlink>
        <a:srgbClr val="845E7E"/>
      </a:folHlink>
    </a:clrScheme>
    <a:fontScheme name="ForumC">
      <a:majorFont>
        <a:latin typeface="Montserrat"/>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85BED315F1F84BAD10F4C50FC0AA6B" ma:contentTypeVersion="18" ma:contentTypeDescription="Een nieuw document maken." ma:contentTypeScope="" ma:versionID="02ab675600f4b468bc63e17c67870296">
  <xsd:schema xmlns:xsd="http://www.w3.org/2001/XMLSchema" xmlns:xs="http://www.w3.org/2001/XMLSchema" xmlns:p="http://schemas.microsoft.com/office/2006/metadata/properties" xmlns:ns2="8e1382c9-c827-4f64-a2f1-4f75b467914b" xmlns:ns3="57bcd8fd-d24b-448c-9777-aa5d63340ddb" targetNamespace="http://schemas.microsoft.com/office/2006/metadata/properties" ma:root="true" ma:fieldsID="c38eede191f776c40ec11482a639cc4a" ns2:_="" ns3:_="">
    <xsd:import namespace="8e1382c9-c827-4f64-a2f1-4f75b467914b"/>
    <xsd:import namespace="57bcd8fd-d24b-448c-9777-aa5d63340dd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1382c9-c827-4f64-a2f1-4f75b46791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40df391a-c978-475f-91b6-13031674f95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bcd8fd-d24b-448c-9777-aa5d63340ddb"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2dbd44d5-ef0f-460e-8e62-960e9b654bd2}" ma:internalName="TaxCatchAll" ma:showField="CatchAllData" ma:web="57bcd8fd-d24b-448c-9777-aa5d63340d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7bcd8fd-d24b-448c-9777-aa5d63340ddb" xsi:nil="true"/>
    <lcf76f155ced4ddcb4097134ff3c332f xmlns="8e1382c9-c827-4f64-a2f1-4f75b467914b">
      <Terms xmlns="http://schemas.microsoft.com/office/infopath/2007/PartnerControls"/>
    </lcf76f155ced4ddcb4097134ff3c332f>
    <SharedWithUsers xmlns="57bcd8fd-d24b-448c-9777-aa5d63340ddb">
      <UserInfo>
        <DisplayName>Jeanine de Jong</DisplayName>
        <AccountId>221</AccountId>
        <AccountType/>
      </UserInfo>
      <UserInfo>
        <DisplayName>Matthijs Huijzer</DisplayName>
        <AccountId>293</AccountId>
        <AccountType/>
      </UserInfo>
      <UserInfo>
        <DisplayName>Annemiek Stam</DisplayName>
        <AccountId>158</AccountId>
        <AccountType/>
      </UserInfo>
      <UserInfo>
        <DisplayName>Mariëtte Oppenhuizen-Bijkerk</DisplayName>
        <AccountId>66</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208393-6C5A-4174-A439-A4FF3A9D4B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1382c9-c827-4f64-a2f1-4f75b467914b"/>
    <ds:schemaRef ds:uri="57bcd8fd-d24b-448c-9777-aa5d63340d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1F4E79-D6FC-4145-BC7B-4DED9CF6E995}">
  <ds:schemaRefs>
    <ds:schemaRef ds:uri="http://schemas.microsoft.com/office/2006/metadata/properties"/>
    <ds:schemaRef ds:uri="http://schemas.microsoft.com/office/infopath/2007/PartnerControls"/>
    <ds:schemaRef ds:uri="57bcd8fd-d24b-448c-9777-aa5d63340ddb"/>
    <ds:schemaRef ds:uri="8e1382c9-c827-4f64-a2f1-4f75b467914b"/>
  </ds:schemaRefs>
</ds:datastoreItem>
</file>

<file path=customXml/itemProps3.xml><?xml version="1.0" encoding="utf-8"?>
<ds:datastoreItem xmlns:ds="http://schemas.openxmlformats.org/officeDocument/2006/customXml" ds:itemID="{1D11E962-13F9-457A-B315-71F1B00100BA}">
  <ds:schemaRefs>
    <ds:schemaRef ds:uri="http://schemas.openxmlformats.org/officeDocument/2006/bibliography"/>
  </ds:schemaRefs>
</ds:datastoreItem>
</file>

<file path=customXml/itemProps4.xml><?xml version="1.0" encoding="utf-8"?>
<ds:datastoreItem xmlns:ds="http://schemas.openxmlformats.org/officeDocument/2006/customXml" ds:itemID="{E88E734C-7608-451D-B747-0A5C3C6F86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Briefpapier Passion Week</Template>
  <TotalTime>2</TotalTime>
  <Pages>1</Pages>
  <Words>339</Words>
  <Characters>1869</Characters>
  <Application>Microsoft Office Word</Application>
  <DocSecurity>0</DocSecurity>
  <Lines>15</Lines>
  <Paragraphs>4</Paragraphs>
  <ScaleCrop>false</ScaleCrop>
  <Company/>
  <LinksUpToDate>false</LinksUpToDate>
  <CharactersWithSpaces>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Anne-Louise Boot</dc:creator>
  <cp:keywords/>
  <dc:description/>
  <cp:lastModifiedBy>Danique Mol</cp:lastModifiedBy>
  <cp:revision>3</cp:revision>
  <dcterms:created xsi:type="dcterms:W3CDTF">2026-10-13T13:22:00Z</dcterms:created>
  <dcterms:modified xsi:type="dcterms:W3CDTF">2026-10-13T13:23:00Z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0x0101007C85BED315F1F84BAD10F4C50FC0AA6B</vt:lpwstr>
  </property>
</Properties>
</file>